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403" w:rsidRPr="00484948" w:rsidRDefault="00707403" w:rsidP="00707403">
      <w:pPr>
        <w:suppressAutoHyphens/>
        <w:jc w:val="center"/>
        <w:outlineLvl w:val="0"/>
        <w:rPr>
          <w:rFonts w:ascii="Arial" w:hAnsi="Arial" w:cs="Arial"/>
          <w:b/>
          <w:sz w:val="28"/>
          <w:szCs w:val="28"/>
          <w:u w:val="single"/>
          <w:lang w:val="fr-CH"/>
        </w:rPr>
      </w:pPr>
      <w:proofErr w:type="spellStart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>Parlamentarische</w:t>
      </w:r>
      <w:proofErr w:type="spellEnd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 xml:space="preserve"> </w:t>
      </w:r>
      <w:proofErr w:type="spellStart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>Mittel</w:t>
      </w:r>
      <w:proofErr w:type="spellEnd"/>
      <w:r w:rsidRPr="00A2163B">
        <w:rPr>
          <w:rFonts w:ascii="Arial" w:hAnsi="Arial" w:cs="Arial"/>
          <w:b/>
          <w:sz w:val="28"/>
          <w:szCs w:val="28"/>
          <w:u w:val="single"/>
          <w:lang w:val="fr-CH"/>
        </w:rPr>
        <w:t xml:space="preserve"> / Outils parlementaires</w:t>
      </w:r>
    </w:p>
    <w:p w:rsidR="00707403" w:rsidRPr="006723A8" w:rsidRDefault="00707403" w:rsidP="00707403">
      <w:pPr>
        <w:tabs>
          <w:tab w:val="left" w:pos="5387"/>
        </w:tabs>
        <w:ind w:right="315"/>
        <w:jc w:val="center"/>
        <w:rPr>
          <w:rFonts w:ascii="Arial" w:hAnsi="Arial" w:cs="Arial"/>
          <w:b/>
          <w:i/>
          <w:sz w:val="24"/>
          <w:szCs w:val="24"/>
          <w:lang w:val="de-CH"/>
        </w:rPr>
      </w:pPr>
      <w:r w:rsidRPr="006723A8">
        <w:rPr>
          <w:rFonts w:ascii="Arial" w:hAnsi="Arial" w:cs="Arial"/>
          <w:b/>
          <w:i/>
          <w:sz w:val="24"/>
          <w:szCs w:val="24"/>
          <w:lang w:val="de-CH"/>
        </w:rPr>
        <w:t>(</w:t>
      </w:r>
      <w:r w:rsidR="006723A8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Formular </w:t>
      </w:r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zu gebrauchen </w:t>
      </w:r>
      <w:r w:rsidR="000B1895" w:rsidRPr="006723A8">
        <w:rPr>
          <w:rFonts w:ascii="Arial" w:hAnsi="Arial" w:cs="Arial"/>
          <w:b/>
          <w:i/>
          <w:sz w:val="24"/>
          <w:szCs w:val="24"/>
          <w:u w:val="single"/>
          <w:lang w:val="de-CH"/>
        </w:rPr>
        <w:t>während</w:t>
      </w:r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 der Synode </w:t>
      </w:r>
      <w:r w:rsidR="006723A8" w:rsidRPr="006723A8">
        <w:rPr>
          <w:rFonts w:ascii="Arial" w:hAnsi="Arial" w:cs="Arial"/>
          <w:b/>
          <w:i/>
          <w:sz w:val="24"/>
          <w:szCs w:val="24"/>
          <w:lang w:val="de-CH"/>
        </w:rPr>
        <w:t>–</w:t>
      </w:r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 </w:t>
      </w:r>
      <w:r w:rsidR="006723A8">
        <w:rPr>
          <w:rFonts w:ascii="Arial" w:hAnsi="Arial" w:cs="Arial"/>
          <w:b/>
          <w:i/>
          <w:sz w:val="24"/>
          <w:szCs w:val="24"/>
          <w:lang w:val="de-CH"/>
        </w:rPr>
        <w:br/>
      </w:r>
      <w:proofErr w:type="spellStart"/>
      <w:r w:rsidR="006723A8" w:rsidRPr="006723A8">
        <w:rPr>
          <w:rFonts w:ascii="Arial" w:hAnsi="Arial" w:cs="Arial"/>
          <w:b/>
          <w:i/>
          <w:sz w:val="24"/>
          <w:szCs w:val="24"/>
          <w:lang w:val="de-CH"/>
        </w:rPr>
        <w:t>Formulaire</w:t>
      </w:r>
      <w:proofErr w:type="spellEnd"/>
      <w:r w:rsidR="006723A8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 </w:t>
      </w:r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à </w:t>
      </w:r>
      <w:proofErr w:type="spellStart"/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>utiliser</w:t>
      </w:r>
      <w:proofErr w:type="spellEnd"/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 </w:t>
      </w:r>
      <w:proofErr w:type="spellStart"/>
      <w:r w:rsidR="000B1895" w:rsidRPr="006723A8">
        <w:rPr>
          <w:rFonts w:ascii="Arial" w:hAnsi="Arial" w:cs="Arial"/>
          <w:b/>
          <w:i/>
          <w:sz w:val="24"/>
          <w:szCs w:val="24"/>
          <w:u w:val="single"/>
          <w:lang w:val="de-CH"/>
        </w:rPr>
        <w:t>pendant</w:t>
      </w:r>
      <w:proofErr w:type="spellEnd"/>
      <w:r w:rsidR="000B1895" w:rsidRPr="006723A8">
        <w:rPr>
          <w:rFonts w:ascii="Arial" w:hAnsi="Arial" w:cs="Arial"/>
          <w:b/>
          <w:i/>
          <w:sz w:val="24"/>
          <w:szCs w:val="24"/>
          <w:lang w:val="de-CH"/>
        </w:rPr>
        <w:t xml:space="preserve"> le Synode</w:t>
      </w:r>
      <w:r w:rsidRPr="006723A8">
        <w:rPr>
          <w:rFonts w:ascii="Arial" w:hAnsi="Arial" w:cs="Arial"/>
          <w:b/>
          <w:i/>
          <w:sz w:val="24"/>
          <w:szCs w:val="24"/>
          <w:lang w:val="de-CH"/>
        </w:rPr>
        <w:t>)</w:t>
      </w:r>
    </w:p>
    <w:p w:rsidR="00707403" w:rsidRPr="006723A8" w:rsidRDefault="00707403" w:rsidP="00707403">
      <w:pPr>
        <w:tabs>
          <w:tab w:val="left" w:pos="5387"/>
        </w:tabs>
        <w:ind w:right="315"/>
        <w:jc w:val="center"/>
        <w:rPr>
          <w:rFonts w:ascii="Arial" w:hAnsi="Arial" w:cs="Arial"/>
          <w:b/>
          <w:i/>
          <w:sz w:val="24"/>
          <w:szCs w:val="24"/>
          <w:lang w:val="de-CH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535"/>
        <w:gridCol w:w="5538"/>
      </w:tblGrid>
      <w:tr w:rsidR="00707403" w:rsidRPr="006723A8" w:rsidTr="00580514">
        <w:tc>
          <w:tcPr>
            <w:tcW w:w="9073" w:type="dxa"/>
            <w:gridSpan w:val="2"/>
          </w:tcPr>
          <w:p w:rsidR="00707403" w:rsidRPr="006723A8" w:rsidRDefault="00707403" w:rsidP="00580514">
            <w:pPr>
              <w:tabs>
                <w:tab w:val="left" w:pos="5387"/>
              </w:tabs>
              <w:ind w:right="425"/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707403" w:rsidRPr="006723A8" w:rsidTr="00580514">
        <w:trPr>
          <w:trHeight w:val="454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3" w:rsidRPr="006723A8" w:rsidRDefault="00707403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6723A8">
              <w:rPr>
                <w:rFonts w:ascii="Arial" w:hAnsi="Arial" w:cs="Arial"/>
                <w:sz w:val="24"/>
                <w:szCs w:val="24"/>
                <w:lang w:val="de-CH"/>
              </w:rPr>
              <w:t xml:space="preserve">Name / </w:t>
            </w:r>
            <w:proofErr w:type="spellStart"/>
            <w:r w:rsidRPr="006723A8">
              <w:rPr>
                <w:rFonts w:ascii="Arial" w:hAnsi="Arial" w:cs="Arial"/>
                <w:sz w:val="24"/>
                <w:szCs w:val="24"/>
                <w:lang w:val="de-CH"/>
              </w:rPr>
              <w:t>Nom</w:t>
            </w:r>
            <w:proofErr w:type="spellEnd"/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3" w:rsidRPr="006723A8" w:rsidRDefault="00707403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  <w:tr w:rsidR="00707403" w:rsidRPr="006723A8" w:rsidTr="00580514">
        <w:trPr>
          <w:trHeight w:val="454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3" w:rsidRPr="006723A8" w:rsidRDefault="00707403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  <w:lang w:val="de-CH"/>
              </w:rPr>
            </w:pPr>
            <w:r w:rsidRPr="006723A8">
              <w:rPr>
                <w:rFonts w:ascii="Arial" w:hAnsi="Arial" w:cs="Arial"/>
                <w:sz w:val="24"/>
                <w:szCs w:val="24"/>
                <w:lang w:val="de-CH"/>
              </w:rPr>
              <w:t>Kirchgemeinde / Paroisse</w:t>
            </w:r>
          </w:p>
        </w:tc>
        <w:tc>
          <w:tcPr>
            <w:tcW w:w="5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403" w:rsidRPr="006723A8" w:rsidRDefault="00707403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</w:tc>
      </w:tr>
    </w:tbl>
    <w:p w:rsidR="00707403" w:rsidRDefault="00707403" w:rsidP="001D5847">
      <w:pPr>
        <w:rPr>
          <w:rFonts w:ascii="Arial" w:hAnsi="Arial" w:cs="Arial"/>
          <w:sz w:val="24"/>
          <w:lang w:val="de-CH"/>
        </w:rPr>
      </w:pPr>
    </w:p>
    <w:p w:rsidR="0024546E" w:rsidRPr="0024546E" w:rsidRDefault="0024546E" w:rsidP="002454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Arial" w:eastAsia="MS Gothic" w:hAnsi="Arial" w:cs="Arial"/>
          <w:b/>
          <w:sz w:val="24"/>
          <w:szCs w:val="24"/>
          <w:u w:val="single"/>
          <w:lang w:val="fr-CH"/>
        </w:rPr>
      </w:pPr>
      <w:r w:rsidRPr="0024546E">
        <w:rPr>
          <w:rFonts w:ascii="Arial" w:eastAsia="MS Gothic" w:hAnsi="Arial" w:cs="Arial"/>
          <w:b/>
          <w:sz w:val="24"/>
          <w:szCs w:val="24"/>
          <w:u w:val="single"/>
          <w:lang w:val="fr-CH"/>
        </w:rPr>
        <w:t xml:space="preserve">Welches </w:t>
      </w:r>
      <w:proofErr w:type="spellStart"/>
      <w:r w:rsidRPr="0024546E">
        <w:rPr>
          <w:rFonts w:ascii="Arial" w:eastAsia="MS Gothic" w:hAnsi="Arial" w:cs="Arial"/>
          <w:b/>
          <w:sz w:val="24"/>
          <w:szCs w:val="24"/>
          <w:u w:val="single"/>
          <w:lang w:val="fr-CH"/>
        </w:rPr>
        <w:t>parlamentarische</w:t>
      </w:r>
      <w:proofErr w:type="spellEnd"/>
      <w:r w:rsidRPr="0024546E">
        <w:rPr>
          <w:rFonts w:ascii="Arial" w:eastAsia="MS Gothic" w:hAnsi="Arial" w:cs="Arial"/>
          <w:b/>
          <w:sz w:val="24"/>
          <w:szCs w:val="24"/>
          <w:u w:val="single"/>
          <w:lang w:val="fr-CH"/>
        </w:rPr>
        <w:t xml:space="preserve"> </w:t>
      </w:r>
      <w:proofErr w:type="spellStart"/>
      <w:r w:rsidRPr="0024546E">
        <w:rPr>
          <w:rFonts w:ascii="Arial" w:eastAsia="MS Gothic" w:hAnsi="Arial" w:cs="Arial"/>
          <w:b/>
          <w:sz w:val="24"/>
          <w:szCs w:val="24"/>
          <w:u w:val="single"/>
          <w:lang w:val="fr-CH"/>
        </w:rPr>
        <w:t>Mittel</w:t>
      </w:r>
      <w:proofErr w:type="spellEnd"/>
      <w:r w:rsidRPr="0024546E">
        <w:rPr>
          <w:rFonts w:ascii="Arial" w:eastAsia="MS Gothic" w:hAnsi="Arial" w:cs="Arial"/>
          <w:b/>
          <w:sz w:val="24"/>
          <w:szCs w:val="24"/>
          <w:u w:val="single"/>
          <w:lang w:val="fr-CH"/>
        </w:rPr>
        <w:t xml:space="preserve"> / Quel outil parlementaire</w:t>
      </w:r>
    </w:p>
    <w:p w:rsidR="0024546E" w:rsidRPr="0024546E" w:rsidRDefault="0024546E" w:rsidP="00707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MS Gothic" w:eastAsia="MS Gothic" w:hAnsi="MS Gothic" w:cs="Arial"/>
          <w:sz w:val="24"/>
          <w:szCs w:val="24"/>
          <w:lang w:val="fr-CH"/>
        </w:rPr>
      </w:pPr>
    </w:p>
    <w:p w:rsidR="00707403" w:rsidRPr="00FD65A8" w:rsidRDefault="00707403" w:rsidP="007074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Arial" w:hAnsi="Arial" w:cs="Arial"/>
          <w:sz w:val="24"/>
          <w:szCs w:val="24"/>
          <w:lang w:val="fr-CH"/>
        </w:rPr>
      </w:pPr>
      <w:r w:rsidRPr="00C74495">
        <w:rPr>
          <w:rFonts w:ascii="MS Gothic" w:eastAsia="MS Gothic" w:hAnsi="MS Gothic" w:cs="Arial" w:hint="eastAsia"/>
          <w:sz w:val="24"/>
          <w:szCs w:val="24"/>
          <w:lang w:val="fr-CH"/>
        </w:rPr>
        <w:t>☐</w:t>
      </w:r>
      <w:proofErr w:type="spellStart"/>
      <w:r w:rsidRPr="00C74495">
        <w:rPr>
          <w:rFonts w:ascii="Arial" w:hAnsi="Arial" w:cs="Arial"/>
          <w:sz w:val="24"/>
          <w:szCs w:val="24"/>
          <w:lang w:val="fr-CH"/>
        </w:rPr>
        <w:t>Antrag</w:t>
      </w:r>
      <w:proofErr w:type="spellEnd"/>
      <w:r w:rsidRPr="00C74495">
        <w:rPr>
          <w:rFonts w:ascii="Arial" w:hAnsi="Arial" w:cs="Arial"/>
          <w:sz w:val="24"/>
          <w:szCs w:val="24"/>
          <w:lang w:val="fr-CH"/>
        </w:rPr>
        <w:t xml:space="preserve"> / Proposition </w:t>
      </w:r>
      <w:r w:rsidRPr="00F30A4F">
        <w:rPr>
          <w:rFonts w:ascii="Arial" w:hAnsi="Arial" w:cs="Arial"/>
          <w:szCs w:val="24"/>
          <w:lang w:val="fr-CH"/>
        </w:rPr>
        <w:t>(KO-RE Art. 132 + GR-RS Art. 7)</w:t>
      </w:r>
      <w:r w:rsidRPr="00C74495">
        <w:rPr>
          <w:rFonts w:ascii="Arial" w:hAnsi="Arial" w:cs="Arial"/>
          <w:sz w:val="24"/>
          <w:szCs w:val="24"/>
          <w:lang w:val="fr-CH"/>
        </w:rPr>
        <w:br/>
      </w:r>
      <w:r w:rsidRPr="00FD65A8">
        <w:rPr>
          <w:rFonts w:ascii="Segoe UI Symbol" w:hAnsi="Segoe UI Symbol" w:cs="Segoe UI Symbol"/>
          <w:sz w:val="24"/>
          <w:szCs w:val="24"/>
          <w:lang w:val="fr-CH"/>
        </w:rPr>
        <w:t>☐</w:t>
      </w:r>
      <w:proofErr w:type="spellStart"/>
      <w:r w:rsidRPr="00FD65A8">
        <w:rPr>
          <w:rFonts w:ascii="Arial" w:hAnsi="Arial" w:cs="Arial"/>
          <w:sz w:val="24"/>
          <w:szCs w:val="24"/>
          <w:lang w:val="fr-CH"/>
        </w:rPr>
        <w:t>Antrag</w:t>
      </w:r>
      <w:proofErr w:type="spellEnd"/>
      <w:r w:rsidRPr="00FD65A8">
        <w:rPr>
          <w:rFonts w:ascii="Arial" w:hAnsi="Arial" w:cs="Arial"/>
          <w:sz w:val="24"/>
          <w:szCs w:val="24"/>
          <w:lang w:val="fr-CH"/>
        </w:rPr>
        <w:t xml:space="preserve"> auf </w:t>
      </w:r>
      <w:proofErr w:type="spellStart"/>
      <w:r w:rsidRPr="00FD65A8">
        <w:rPr>
          <w:rFonts w:ascii="Arial" w:hAnsi="Arial" w:cs="Arial"/>
          <w:sz w:val="24"/>
          <w:szCs w:val="24"/>
          <w:lang w:val="fr-CH"/>
        </w:rPr>
        <w:t>Nichteintreten</w:t>
      </w:r>
      <w:proofErr w:type="spellEnd"/>
      <w:r w:rsidRPr="00FD65A8">
        <w:rPr>
          <w:rFonts w:ascii="Arial" w:hAnsi="Arial" w:cs="Arial"/>
          <w:sz w:val="24"/>
          <w:szCs w:val="24"/>
          <w:lang w:val="fr-CH"/>
        </w:rPr>
        <w:t xml:space="preserve"> </w:t>
      </w:r>
      <w:proofErr w:type="spellStart"/>
      <w:r w:rsidRPr="00FD65A8">
        <w:rPr>
          <w:rFonts w:ascii="Arial" w:hAnsi="Arial" w:cs="Arial"/>
          <w:sz w:val="24"/>
          <w:szCs w:val="24"/>
          <w:lang w:val="fr-CH"/>
        </w:rPr>
        <w:t>oder</w:t>
      </w:r>
      <w:proofErr w:type="spellEnd"/>
      <w:r w:rsidRPr="00FD65A8">
        <w:rPr>
          <w:rFonts w:ascii="Arial" w:hAnsi="Arial" w:cs="Arial"/>
          <w:sz w:val="24"/>
          <w:szCs w:val="24"/>
          <w:lang w:val="fr-CH"/>
        </w:rPr>
        <w:t xml:space="preserve"> </w:t>
      </w:r>
      <w:proofErr w:type="spellStart"/>
      <w:r w:rsidRPr="00FD65A8">
        <w:rPr>
          <w:rFonts w:ascii="Arial" w:hAnsi="Arial" w:cs="Arial"/>
          <w:sz w:val="24"/>
          <w:szCs w:val="24"/>
          <w:lang w:val="fr-CH"/>
        </w:rPr>
        <w:t>Rückweisung</w:t>
      </w:r>
      <w:proofErr w:type="spellEnd"/>
      <w:r w:rsidRPr="00FD65A8">
        <w:rPr>
          <w:rFonts w:ascii="Arial" w:hAnsi="Arial" w:cs="Arial"/>
          <w:sz w:val="24"/>
          <w:szCs w:val="24"/>
          <w:lang w:val="fr-CH"/>
        </w:rPr>
        <w:t xml:space="preserve"> / Proposition de non-entrée en matière ou de renvoi </w:t>
      </w:r>
      <w:r w:rsidRPr="00F30A4F">
        <w:rPr>
          <w:rFonts w:ascii="Arial" w:hAnsi="Arial" w:cs="Arial"/>
          <w:szCs w:val="24"/>
          <w:lang w:val="fr-CH"/>
        </w:rPr>
        <w:t>(GR-RS Art. 13)</w:t>
      </w:r>
    </w:p>
    <w:p w:rsidR="00707403" w:rsidRDefault="00707403" w:rsidP="00C744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53"/>
          <w:tab w:val="left" w:leader="underscore" w:pos="9072"/>
        </w:tabs>
        <w:ind w:right="173"/>
        <w:rPr>
          <w:rFonts w:ascii="Arial" w:hAnsi="Arial" w:cs="Arial"/>
          <w:lang w:val="de-CH"/>
        </w:rPr>
      </w:pPr>
      <w:r w:rsidRPr="00C74495">
        <w:rPr>
          <w:rFonts w:ascii="Segoe UI Symbol" w:hAnsi="Segoe UI Symbol" w:cs="Segoe UI Symbol"/>
          <w:sz w:val="24"/>
          <w:szCs w:val="24"/>
          <w:lang w:val="de-CH"/>
        </w:rPr>
        <w:t>☐</w:t>
      </w:r>
      <w:r w:rsidRPr="00C74495">
        <w:rPr>
          <w:rFonts w:ascii="Arial" w:hAnsi="Arial" w:cs="Arial"/>
          <w:sz w:val="24"/>
          <w:szCs w:val="24"/>
          <w:lang w:val="de-CH"/>
        </w:rPr>
        <w:t xml:space="preserve">Ordnungsantrag / Motion </w:t>
      </w:r>
      <w:proofErr w:type="spellStart"/>
      <w:r w:rsidRPr="00C74495">
        <w:rPr>
          <w:rFonts w:ascii="Arial" w:hAnsi="Arial" w:cs="Arial"/>
          <w:sz w:val="24"/>
          <w:szCs w:val="24"/>
          <w:lang w:val="de-CH"/>
        </w:rPr>
        <w:t>d’ordre</w:t>
      </w:r>
      <w:proofErr w:type="spellEnd"/>
      <w:r w:rsidRPr="00C74495">
        <w:rPr>
          <w:rFonts w:ascii="Arial" w:hAnsi="Arial" w:cs="Arial"/>
          <w:sz w:val="24"/>
          <w:szCs w:val="24"/>
          <w:lang w:val="de-CH"/>
        </w:rPr>
        <w:t xml:space="preserve"> </w:t>
      </w:r>
      <w:r w:rsidRPr="00C223A7">
        <w:rPr>
          <w:rFonts w:ascii="Arial" w:hAnsi="Arial" w:cs="Arial"/>
          <w:szCs w:val="24"/>
          <w:lang w:val="de-CH"/>
        </w:rPr>
        <w:t>(GR-RS Art. 11)</w:t>
      </w:r>
      <w:r w:rsidRPr="00C74495">
        <w:rPr>
          <w:rFonts w:ascii="Arial" w:hAnsi="Arial" w:cs="Arial"/>
          <w:sz w:val="24"/>
          <w:szCs w:val="24"/>
          <w:lang w:val="de-CH"/>
        </w:rPr>
        <w:br/>
      </w:r>
      <w:r w:rsidRPr="00A2163B">
        <w:rPr>
          <w:rFonts w:ascii="Segoe UI Symbol" w:hAnsi="Segoe UI Symbol" w:cs="Segoe UI Symbol"/>
          <w:sz w:val="24"/>
          <w:szCs w:val="24"/>
          <w:lang w:val="de-CH"/>
        </w:rPr>
        <w:t>☐</w:t>
      </w:r>
      <w:r w:rsidRPr="00C2288C">
        <w:rPr>
          <w:rFonts w:ascii="Arial" w:hAnsi="Arial" w:cs="Arial"/>
          <w:sz w:val="24"/>
          <w:szCs w:val="24"/>
          <w:lang w:val="de-CH"/>
        </w:rPr>
        <w:t xml:space="preserve">Wiedererwägungsantrag / Proposition de </w:t>
      </w:r>
      <w:proofErr w:type="spellStart"/>
      <w:r w:rsidRPr="00C2288C">
        <w:rPr>
          <w:rFonts w:ascii="Arial" w:hAnsi="Arial" w:cs="Arial"/>
          <w:sz w:val="24"/>
          <w:szCs w:val="24"/>
          <w:lang w:val="de-CH"/>
        </w:rPr>
        <w:t>réexamen</w:t>
      </w:r>
      <w:proofErr w:type="spellEnd"/>
      <w:r w:rsidRPr="00C2288C">
        <w:rPr>
          <w:rFonts w:ascii="Arial" w:hAnsi="Arial" w:cs="Arial"/>
          <w:sz w:val="24"/>
          <w:szCs w:val="24"/>
          <w:lang w:val="de-CH"/>
        </w:rPr>
        <w:t xml:space="preserve"> </w:t>
      </w:r>
      <w:r w:rsidR="00C2288C">
        <w:rPr>
          <w:rFonts w:ascii="Arial" w:hAnsi="Arial" w:cs="Arial"/>
          <w:sz w:val="24"/>
          <w:szCs w:val="24"/>
          <w:lang w:val="de-CH"/>
        </w:rPr>
        <w:br/>
        <w:t xml:space="preserve">   </w:t>
      </w:r>
      <w:r w:rsidRPr="00C223A7">
        <w:rPr>
          <w:rFonts w:ascii="Arial" w:hAnsi="Arial" w:cs="Arial"/>
          <w:szCs w:val="24"/>
          <w:lang w:val="de-CH"/>
        </w:rPr>
        <w:t xml:space="preserve">(2/3-Mehrheit / </w:t>
      </w:r>
      <w:proofErr w:type="spellStart"/>
      <w:r w:rsidRPr="00C223A7">
        <w:rPr>
          <w:rFonts w:ascii="Arial" w:hAnsi="Arial" w:cs="Arial"/>
          <w:szCs w:val="24"/>
          <w:lang w:val="de-CH"/>
        </w:rPr>
        <w:t>Majorité</w:t>
      </w:r>
      <w:proofErr w:type="spellEnd"/>
      <w:r w:rsidRPr="00C223A7">
        <w:rPr>
          <w:rFonts w:ascii="Arial" w:hAnsi="Arial" w:cs="Arial"/>
          <w:szCs w:val="24"/>
          <w:lang w:val="de-CH"/>
        </w:rPr>
        <w:t xml:space="preserve"> des 2/3)</w:t>
      </w:r>
      <w:r w:rsidR="006723A8" w:rsidRPr="00C223A7">
        <w:rPr>
          <w:rFonts w:ascii="Arial" w:hAnsi="Arial" w:cs="Arial"/>
          <w:szCs w:val="24"/>
          <w:lang w:val="de-CH"/>
        </w:rPr>
        <w:t xml:space="preserve"> (KO-RE Art. 131, GR-RS Art. 18)</w:t>
      </w:r>
    </w:p>
    <w:p w:rsidR="00F84211" w:rsidRDefault="00F84211" w:rsidP="001D5847">
      <w:pPr>
        <w:rPr>
          <w:rFonts w:ascii="Arial" w:hAnsi="Arial" w:cs="Arial"/>
          <w:sz w:val="24"/>
          <w:lang w:val="de-CH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3520"/>
        <w:gridCol w:w="5543"/>
      </w:tblGrid>
      <w:tr w:rsidR="00484948" w:rsidRPr="00A2163B" w:rsidTr="00580514">
        <w:trPr>
          <w:trHeight w:val="45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48" w:rsidRPr="00A2163B" w:rsidRDefault="00484948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163B">
              <w:rPr>
                <w:rFonts w:ascii="Arial" w:hAnsi="Arial" w:cs="Arial"/>
                <w:sz w:val="24"/>
                <w:szCs w:val="24"/>
              </w:rPr>
              <w:t>Artikel</w:t>
            </w:r>
            <w:proofErr w:type="spellEnd"/>
            <w:r w:rsidRPr="00A2163B">
              <w:rPr>
                <w:rFonts w:ascii="Arial" w:hAnsi="Arial" w:cs="Arial"/>
                <w:sz w:val="24"/>
                <w:szCs w:val="24"/>
              </w:rPr>
              <w:t xml:space="preserve"> / Article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48" w:rsidRPr="00A2163B" w:rsidRDefault="00484948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84948" w:rsidRPr="00A2163B" w:rsidTr="00580514">
        <w:trPr>
          <w:trHeight w:val="454"/>
        </w:trPr>
        <w:tc>
          <w:tcPr>
            <w:tcW w:w="3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48" w:rsidRPr="00A2163B" w:rsidRDefault="00484948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2163B">
              <w:rPr>
                <w:rFonts w:ascii="Arial" w:hAnsi="Arial" w:cs="Arial"/>
                <w:sz w:val="24"/>
                <w:szCs w:val="24"/>
              </w:rPr>
              <w:t>Absatz</w:t>
            </w:r>
            <w:proofErr w:type="spellEnd"/>
            <w:r w:rsidRPr="00A2163B">
              <w:rPr>
                <w:rFonts w:ascii="Arial" w:hAnsi="Arial" w:cs="Arial"/>
                <w:sz w:val="24"/>
                <w:szCs w:val="24"/>
              </w:rPr>
              <w:t xml:space="preserve"> / Alinéa</w:t>
            </w:r>
          </w:p>
        </w:tc>
        <w:tc>
          <w:tcPr>
            <w:tcW w:w="5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948" w:rsidRPr="00A2163B" w:rsidRDefault="00484948" w:rsidP="00580514">
            <w:pPr>
              <w:tabs>
                <w:tab w:val="left" w:pos="5387"/>
              </w:tabs>
              <w:ind w:right="425"/>
              <w:outlineLvl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84948" w:rsidRDefault="00484948" w:rsidP="001D5847">
      <w:pPr>
        <w:rPr>
          <w:rFonts w:ascii="Arial" w:hAnsi="Arial" w:cs="Arial"/>
          <w:sz w:val="24"/>
          <w:lang w:val="de-CH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1C73B0" w:rsidRPr="00A2163B" w:rsidTr="00580514">
        <w:trPr>
          <w:cantSplit/>
        </w:trPr>
        <w:tc>
          <w:tcPr>
            <w:tcW w:w="9066" w:type="dxa"/>
          </w:tcPr>
          <w:p w:rsidR="001C73B0" w:rsidRPr="00F84211" w:rsidRDefault="001C73B0" w:rsidP="00580514">
            <w:pPr>
              <w:keepNext/>
              <w:keepLines/>
              <w:tabs>
                <w:tab w:val="left" w:leader="underscore" w:pos="9072"/>
              </w:tabs>
              <w:spacing w:before="120"/>
              <w:ind w:right="176"/>
              <w:rPr>
                <w:rFonts w:ascii="Arial" w:hAnsi="Arial" w:cs="Arial"/>
                <w:b/>
                <w:sz w:val="24"/>
                <w:szCs w:val="24"/>
                <w:u w:val="single"/>
                <w:lang w:val="fr-CH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  <w:u w:val="single"/>
                <w:lang w:val="fr-CH"/>
              </w:rPr>
              <w:t>Formulierung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  <w:u w:val="single"/>
                <w:lang w:val="fr-CH"/>
              </w:rPr>
              <w:t xml:space="preserve"> / Formulation</w:t>
            </w:r>
          </w:p>
          <w:p w:rsidR="001C73B0" w:rsidRPr="000B1895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1C73B0" w:rsidRDefault="001C73B0" w:rsidP="00580514">
            <w:pPr>
              <w:keepNext/>
              <w:keepLines/>
              <w:tabs>
                <w:tab w:val="left" w:leader="underscore" w:pos="9072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1C73B0" w:rsidRPr="000B1895" w:rsidRDefault="001C73B0" w:rsidP="00580514">
            <w:pPr>
              <w:keepNext/>
              <w:keepLines/>
              <w:tabs>
                <w:tab w:val="left" w:leader="underscore" w:pos="9072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fr-CH"/>
              </w:rPr>
            </w:pPr>
          </w:p>
          <w:p w:rsidR="001C73B0" w:rsidRPr="00F84211" w:rsidRDefault="001C73B0" w:rsidP="00580514">
            <w:pPr>
              <w:keepNext/>
              <w:keepLines/>
              <w:tabs>
                <w:tab w:val="left" w:leader="underscore" w:pos="9072"/>
              </w:tabs>
              <w:ind w:right="176"/>
              <w:rPr>
                <w:rFonts w:ascii="Cambria" w:hAnsi="Cambria" w:cs="Arial"/>
                <w:sz w:val="24"/>
                <w:szCs w:val="24"/>
                <w:u w:val="single"/>
                <w:lang w:val="fr-CH"/>
              </w:rPr>
            </w:pPr>
          </w:p>
        </w:tc>
      </w:tr>
    </w:tbl>
    <w:p w:rsidR="001C73B0" w:rsidRPr="000B1895" w:rsidRDefault="001C73B0" w:rsidP="001C73B0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1C73B0" w:rsidRPr="00C223A7" w:rsidTr="00580514">
        <w:trPr>
          <w:cantSplit/>
        </w:trPr>
        <w:tc>
          <w:tcPr>
            <w:tcW w:w="9066" w:type="dxa"/>
          </w:tcPr>
          <w:p w:rsidR="001C73B0" w:rsidRPr="00A2163B" w:rsidRDefault="001C73B0" w:rsidP="00580514">
            <w:pPr>
              <w:tabs>
                <w:tab w:val="left" w:leader="underscore" w:pos="9072"/>
              </w:tabs>
              <w:spacing w:before="120"/>
              <w:ind w:right="173"/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</w:pPr>
            <w:r w:rsidRPr="00A2163B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 xml:space="preserve">Übersetzung / </w:t>
            </w:r>
            <w:proofErr w:type="spellStart"/>
            <w:r w:rsidRPr="00A2163B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>Traduction</w:t>
            </w:r>
            <w:proofErr w:type="spellEnd"/>
            <w:r w:rsidRPr="00A2163B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>:</w:t>
            </w:r>
            <w:r w:rsidR="00C223A7">
              <w:rPr>
                <w:rFonts w:ascii="Arial" w:hAnsi="Arial" w:cs="Arial"/>
                <w:b/>
                <w:sz w:val="24"/>
                <w:szCs w:val="24"/>
                <w:u w:val="single"/>
                <w:lang w:val="de-CH"/>
              </w:rPr>
              <w:t xml:space="preserve"> </w:t>
            </w:r>
            <w:r w:rsidR="007A5E46">
              <w:rPr>
                <w:rFonts w:ascii="Arial" w:hAnsi="Arial" w:cs="Arial"/>
                <w:i/>
                <w:lang w:val="de-CH"/>
              </w:rPr>
              <w:br/>
            </w:r>
            <w:bookmarkStart w:id="0" w:name="_GoBack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(D</w:t>
            </w:r>
            <w:r w:rsidR="00C223A7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ie Übersetzung erfolgt von dem Büro der Synode</w:t>
            </w:r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/ La </w:t>
            </w:r>
            <w:proofErr w:type="spellStart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traduction</w:t>
            </w:r>
            <w:proofErr w:type="spellEnd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</w:t>
            </w:r>
            <w:proofErr w:type="spellStart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est</w:t>
            </w:r>
            <w:proofErr w:type="spellEnd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</w:t>
            </w:r>
            <w:proofErr w:type="spellStart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effectuée</w:t>
            </w:r>
            <w:proofErr w:type="spellEnd"/>
            <w:r w:rsidR="007A5E46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 xml:space="preserve"> par le Bureau du Synode</w:t>
            </w:r>
            <w:r w:rsidR="00C223A7" w:rsidRPr="007A5E46">
              <w:rPr>
                <w:rFonts w:ascii="Arial" w:hAnsi="Arial" w:cs="Arial"/>
                <w:i/>
                <w:sz w:val="18"/>
                <w:szCs w:val="18"/>
                <w:lang w:val="de-CH"/>
              </w:rPr>
              <w:t>)</w:t>
            </w:r>
            <w:bookmarkEnd w:id="0"/>
          </w:p>
          <w:p w:rsidR="001C73B0" w:rsidRPr="000B1895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:rsidR="001C73B0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:rsidR="001C73B0" w:rsidRPr="000B1895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sz w:val="24"/>
                <w:szCs w:val="24"/>
                <w:lang w:val="de-CH"/>
              </w:rPr>
            </w:pPr>
          </w:p>
          <w:p w:rsidR="001C73B0" w:rsidRPr="00A2163B" w:rsidRDefault="001C73B0" w:rsidP="00580514">
            <w:pPr>
              <w:keepNext/>
              <w:keepLines/>
              <w:tabs>
                <w:tab w:val="left" w:leader="underscore" w:pos="9072"/>
              </w:tabs>
              <w:spacing w:before="120"/>
              <w:ind w:right="176"/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</w:tbl>
    <w:p w:rsidR="001C73B0" w:rsidRPr="000B1895" w:rsidRDefault="001C73B0" w:rsidP="001C73B0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6"/>
      </w:tblGrid>
      <w:tr w:rsidR="001C73B0" w:rsidRPr="00C223A7" w:rsidTr="00580514">
        <w:trPr>
          <w:cantSplit/>
        </w:trPr>
        <w:tc>
          <w:tcPr>
            <w:tcW w:w="9066" w:type="dxa"/>
          </w:tcPr>
          <w:p w:rsidR="001C73B0" w:rsidRPr="000B1895" w:rsidRDefault="001C73B0" w:rsidP="00580514">
            <w:pPr>
              <w:tabs>
                <w:tab w:val="left" w:leader="underscore" w:pos="9072"/>
              </w:tabs>
              <w:spacing w:before="120"/>
              <w:ind w:right="173"/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</w:pPr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lastRenderedPageBreak/>
              <w:t xml:space="preserve">Eventuelle Begründung / Argumentation </w:t>
            </w:r>
            <w:proofErr w:type="spellStart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>éventuelle</w:t>
            </w:r>
            <w:proofErr w:type="spellEnd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 xml:space="preserve"> (nicht übersetzt / non </w:t>
            </w:r>
            <w:proofErr w:type="spellStart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>traduit</w:t>
            </w:r>
            <w:proofErr w:type="spellEnd"/>
            <w:r w:rsidRPr="000B1895">
              <w:rPr>
                <w:rFonts w:ascii="Arial" w:hAnsi="Arial" w:cs="Arial"/>
                <w:b/>
                <w:sz w:val="22"/>
                <w:szCs w:val="22"/>
                <w:u w:val="single"/>
                <w:lang w:val="de-CH"/>
              </w:rPr>
              <w:t>)</w:t>
            </w:r>
          </w:p>
          <w:p w:rsidR="001C73B0" w:rsidRPr="00A2163B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</w:p>
          <w:p w:rsidR="001C73B0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</w:p>
          <w:p w:rsidR="001C73B0" w:rsidRPr="00A2163B" w:rsidRDefault="001C73B0" w:rsidP="00580514">
            <w:pPr>
              <w:keepNext/>
              <w:keepLines/>
              <w:tabs>
                <w:tab w:val="left" w:pos="1305"/>
              </w:tabs>
              <w:spacing w:after="240" w:line="276" w:lineRule="auto"/>
              <w:ind w:right="176"/>
              <w:rPr>
                <w:rFonts w:ascii="Arial" w:hAnsi="Arial" w:cs="Arial"/>
                <w:i/>
                <w:sz w:val="24"/>
                <w:szCs w:val="24"/>
                <w:lang w:val="de-CH"/>
              </w:rPr>
            </w:pPr>
          </w:p>
          <w:p w:rsidR="001C73B0" w:rsidRPr="00A2163B" w:rsidRDefault="001C73B0" w:rsidP="00580514">
            <w:pPr>
              <w:keepNext/>
              <w:keepLines/>
              <w:tabs>
                <w:tab w:val="left" w:leader="underscore" w:pos="9072"/>
              </w:tabs>
              <w:spacing w:before="120"/>
              <w:ind w:right="176"/>
              <w:rPr>
                <w:rFonts w:ascii="Arial" w:hAnsi="Arial" w:cs="Arial"/>
                <w:b/>
                <w:sz w:val="24"/>
                <w:szCs w:val="24"/>
                <w:lang w:val="de-CH"/>
              </w:rPr>
            </w:pPr>
          </w:p>
        </w:tc>
      </w:tr>
    </w:tbl>
    <w:p w:rsidR="001C73B0" w:rsidRDefault="001C73B0" w:rsidP="001C73B0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p w:rsidR="001C73B0" w:rsidRPr="000B1895" w:rsidRDefault="001C73B0" w:rsidP="001C73B0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</w:p>
    <w:p w:rsidR="001C73B0" w:rsidRPr="000B1895" w:rsidRDefault="001C73B0" w:rsidP="001C73B0">
      <w:pPr>
        <w:tabs>
          <w:tab w:val="left" w:leader="underscore" w:pos="9072"/>
        </w:tabs>
        <w:ind w:right="173"/>
        <w:rPr>
          <w:rFonts w:ascii="Arial" w:hAnsi="Arial" w:cs="Arial"/>
          <w:b/>
          <w:sz w:val="22"/>
          <w:szCs w:val="24"/>
          <w:lang w:val="fr-CH"/>
        </w:rPr>
      </w:pPr>
      <w:r w:rsidRPr="000B1895">
        <w:rPr>
          <w:rFonts w:ascii="Arial" w:hAnsi="Arial" w:cs="Arial"/>
          <w:b/>
          <w:sz w:val="22"/>
          <w:szCs w:val="24"/>
          <w:lang w:val="fr-CH"/>
        </w:rPr>
        <w:t xml:space="preserve">Date de réception de la proposition (à remplir par le Bureau du Synode) </w:t>
      </w:r>
    </w:p>
    <w:p w:rsidR="000B1895" w:rsidRPr="001C73B0" w:rsidRDefault="001C73B0" w:rsidP="001C73B0">
      <w:pPr>
        <w:tabs>
          <w:tab w:val="left" w:leader="underscore" w:pos="9072"/>
        </w:tabs>
        <w:ind w:right="173"/>
        <w:rPr>
          <w:rFonts w:ascii="Arial" w:hAnsi="Arial" w:cs="Arial"/>
          <w:i/>
          <w:sz w:val="22"/>
          <w:szCs w:val="24"/>
          <w:lang w:val="de-CH"/>
        </w:rPr>
      </w:pPr>
      <w:r w:rsidRPr="000B1895">
        <w:rPr>
          <w:rFonts w:ascii="Arial" w:hAnsi="Arial" w:cs="Arial"/>
          <w:b/>
          <w:sz w:val="22"/>
          <w:szCs w:val="24"/>
          <w:lang w:val="de-CH"/>
        </w:rPr>
        <w:t>Eingangsdatum des Antrags (vom Büro der Synode auszufüllen)</w:t>
      </w:r>
      <w:r w:rsidRPr="000B1895">
        <w:rPr>
          <w:rFonts w:ascii="Arial" w:hAnsi="Arial" w:cs="Arial"/>
          <w:i/>
          <w:sz w:val="22"/>
          <w:szCs w:val="24"/>
          <w:lang w:val="de-CH"/>
        </w:rPr>
        <w:t xml:space="preserve"> </w:t>
      </w:r>
      <w:r>
        <w:rPr>
          <w:rFonts w:ascii="Arial" w:hAnsi="Arial" w:cs="Arial"/>
          <w:i/>
          <w:sz w:val="22"/>
          <w:szCs w:val="24"/>
          <w:lang w:val="de-CH"/>
        </w:rPr>
        <w:t>_______________</w:t>
      </w:r>
    </w:p>
    <w:sectPr w:rsidR="000B1895" w:rsidRPr="001C73B0" w:rsidSect="009946D4">
      <w:headerReference w:type="default" r:id="rId8"/>
      <w:pgSz w:w="11911" w:h="16832" w:code="9"/>
      <w:pgMar w:top="2512" w:right="1279" w:bottom="426" w:left="1701" w:header="42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9F6" w:rsidRDefault="00F539F6">
      <w:r>
        <w:separator/>
      </w:r>
    </w:p>
  </w:endnote>
  <w:endnote w:type="continuationSeparator" w:id="0">
    <w:p w:rsidR="00F539F6" w:rsidRDefault="00F53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Standar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9F6" w:rsidRDefault="00F539F6">
      <w:r>
        <w:separator/>
      </w:r>
    </w:p>
  </w:footnote>
  <w:footnote w:type="continuationSeparator" w:id="0">
    <w:p w:rsidR="00F539F6" w:rsidRDefault="00F53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28" w:rsidRPr="00DD6228" w:rsidRDefault="00DD17DF" w:rsidP="007D10E0">
    <w:pPr>
      <w:pStyle w:val="En-tte"/>
    </w:pPr>
    <w:r>
      <w:rPr>
        <w:rFonts w:ascii="Arial" w:hAnsi="Arial" w:cs="Arial"/>
        <w:noProof/>
        <w:lang w:val="fr-CH" w:eastAsia="fr-CH"/>
      </w:rPr>
      <w:drawing>
        <wp:inline distT="0" distB="0" distL="0" distR="0" wp14:anchorId="77146AAA" wp14:editId="654CF3A4">
          <wp:extent cx="2663903" cy="900000"/>
          <wp:effectExtent l="0" t="0" r="3175" b="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formierteKirche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27" r="-1"/>
                  <a:stretch/>
                </pic:blipFill>
                <pic:spPr bwMode="auto">
                  <a:xfrm>
                    <a:off x="0" y="0"/>
                    <a:ext cx="2663903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20AF8"/>
    <w:multiLevelType w:val="hybridMultilevel"/>
    <w:tmpl w:val="3E90A972"/>
    <w:lvl w:ilvl="0" w:tplc="4DA8A414">
      <w:numFmt w:val="bullet"/>
      <w:lvlText w:val="-"/>
      <w:lvlJc w:val="left"/>
      <w:pPr>
        <w:ind w:left="5747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1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847"/>
    <w:rsid w:val="00007502"/>
    <w:rsid w:val="0001123C"/>
    <w:rsid w:val="00015FF8"/>
    <w:rsid w:val="000179F2"/>
    <w:rsid w:val="00023469"/>
    <w:rsid w:val="000246A7"/>
    <w:rsid w:val="00036FD3"/>
    <w:rsid w:val="000416EE"/>
    <w:rsid w:val="00045505"/>
    <w:rsid w:val="00050401"/>
    <w:rsid w:val="00050959"/>
    <w:rsid w:val="000564C8"/>
    <w:rsid w:val="00065772"/>
    <w:rsid w:val="00076BFF"/>
    <w:rsid w:val="000A7D6D"/>
    <w:rsid w:val="000B1895"/>
    <w:rsid w:val="000B197D"/>
    <w:rsid w:val="000B1B7A"/>
    <w:rsid w:val="000B727B"/>
    <w:rsid w:val="000D16D3"/>
    <w:rsid w:val="000D229F"/>
    <w:rsid w:val="000D40CE"/>
    <w:rsid w:val="000E5AE9"/>
    <w:rsid w:val="000F1135"/>
    <w:rsid w:val="001047FB"/>
    <w:rsid w:val="0010503D"/>
    <w:rsid w:val="001122D4"/>
    <w:rsid w:val="0011373C"/>
    <w:rsid w:val="00113A4D"/>
    <w:rsid w:val="00114490"/>
    <w:rsid w:val="001147D6"/>
    <w:rsid w:val="00125B0A"/>
    <w:rsid w:val="0013210C"/>
    <w:rsid w:val="001322F1"/>
    <w:rsid w:val="00146B06"/>
    <w:rsid w:val="00151207"/>
    <w:rsid w:val="001539F4"/>
    <w:rsid w:val="00164165"/>
    <w:rsid w:val="0019471B"/>
    <w:rsid w:val="00195295"/>
    <w:rsid w:val="001A2F8D"/>
    <w:rsid w:val="001C73B0"/>
    <w:rsid w:val="001D3B2A"/>
    <w:rsid w:val="001D3D1E"/>
    <w:rsid w:val="001D5847"/>
    <w:rsid w:val="001E2601"/>
    <w:rsid w:val="001F4530"/>
    <w:rsid w:val="00200914"/>
    <w:rsid w:val="00214CC2"/>
    <w:rsid w:val="0024546E"/>
    <w:rsid w:val="002508DA"/>
    <w:rsid w:val="00284AE3"/>
    <w:rsid w:val="002927CD"/>
    <w:rsid w:val="002A66DB"/>
    <w:rsid w:val="002B29E1"/>
    <w:rsid w:val="002B7A4B"/>
    <w:rsid w:val="002C180C"/>
    <w:rsid w:val="002E113E"/>
    <w:rsid w:val="00326E68"/>
    <w:rsid w:val="00342FB7"/>
    <w:rsid w:val="00353DB9"/>
    <w:rsid w:val="003556EC"/>
    <w:rsid w:val="00371AB8"/>
    <w:rsid w:val="00372A35"/>
    <w:rsid w:val="00375231"/>
    <w:rsid w:val="00375744"/>
    <w:rsid w:val="00395E3A"/>
    <w:rsid w:val="003A134A"/>
    <w:rsid w:val="003A29F8"/>
    <w:rsid w:val="003A3F34"/>
    <w:rsid w:val="003A7583"/>
    <w:rsid w:val="003C0AED"/>
    <w:rsid w:val="003C5F80"/>
    <w:rsid w:val="003C6F09"/>
    <w:rsid w:val="003D6860"/>
    <w:rsid w:val="003E2980"/>
    <w:rsid w:val="003E7357"/>
    <w:rsid w:val="003F502A"/>
    <w:rsid w:val="00405D43"/>
    <w:rsid w:val="00413290"/>
    <w:rsid w:val="00420689"/>
    <w:rsid w:val="00424B59"/>
    <w:rsid w:val="0043363A"/>
    <w:rsid w:val="00436A14"/>
    <w:rsid w:val="004437AE"/>
    <w:rsid w:val="00444EED"/>
    <w:rsid w:val="0046189B"/>
    <w:rsid w:val="00466D4D"/>
    <w:rsid w:val="004723CB"/>
    <w:rsid w:val="00475572"/>
    <w:rsid w:val="0048201C"/>
    <w:rsid w:val="0048339C"/>
    <w:rsid w:val="00484948"/>
    <w:rsid w:val="00485BC6"/>
    <w:rsid w:val="00490721"/>
    <w:rsid w:val="00491EC3"/>
    <w:rsid w:val="004A1BB8"/>
    <w:rsid w:val="004B74E7"/>
    <w:rsid w:val="004C3CCC"/>
    <w:rsid w:val="004F5103"/>
    <w:rsid w:val="00506931"/>
    <w:rsid w:val="00517668"/>
    <w:rsid w:val="00517977"/>
    <w:rsid w:val="00520DA8"/>
    <w:rsid w:val="00521292"/>
    <w:rsid w:val="005215E7"/>
    <w:rsid w:val="00521C48"/>
    <w:rsid w:val="005248FE"/>
    <w:rsid w:val="00532115"/>
    <w:rsid w:val="00543F7F"/>
    <w:rsid w:val="005476AB"/>
    <w:rsid w:val="0055694D"/>
    <w:rsid w:val="00562042"/>
    <w:rsid w:val="0056242D"/>
    <w:rsid w:val="00566D1F"/>
    <w:rsid w:val="00577669"/>
    <w:rsid w:val="00581F08"/>
    <w:rsid w:val="00593B9D"/>
    <w:rsid w:val="005A6616"/>
    <w:rsid w:val="005F057D"/>
    <w:rsid w:val="005F1C42"/>
    <w:rsid w:val="00635CB4"/>
    <w:rsid w:val="00635E62"/>
    <w:rsid w:val="0064118E"/>
    <w:rsid w:val="00653279"/>
    <w:rsid w:val="00656347"/>
    <w:rsid w:val="0066372B"/>
    <w:rsid w:val="00670169"/>
    <w:rsid w:val="006723A8"/>
    <w:rsid w:val="00672EEC"/>
    <w:rsid w:val="00685963"/>
    <w:rsid w:val="006947ED"/>
    <w:rsid w:val="006A2927"/>
    <w:rsid w:val="006A6D2D"/>
    <w:rsid w:val="006B6818"/>
    <w:rsid w:val="006C4E35"/>
    <w:rsid w:val="006D4E2E"/>
    <w:rsid w:val="006D5291"/>
    <w:rsid w:val="006D59FE"/>
    <w:rsid w:val="006F1154"/>
    <w:rsid w:val="00703274"/>
    <w:rsid w:val="00706EBD"/>
    <w:rsid w:val="00707403"/>
    <w:rsid w:val="00712D13"/>
    <w:rsid w:val="007131FF"/>
    <w:rsid w:val="00727F64"/>
    <w:rsid w:val="0073186B"/>
    <w:rsid w:val="00731BDB"/>
    <w:rsid w:val="00751847"/>
    <w:rsid w:val="00761FEB"/>
    <w:rsid w:val="007725B0"/>
    <w:rsid w:val="0078247E"/>
    <w:rsid w:val="00786ED8"/>
    <w:rsid w:val="00796F9A"/>
    <w:rsid w:val="007A5E46"/>
    <w:rsid w:val="007A625F"/>
    <w:rsid w:val="007A6A37"/>
    <w:rsid w:val="007C5F60"/>
    <w:rsid w:val="007C6235"/>
    <w:rsid w:val="007D10E0"/>
    <w:rsid w:val="007D147D"/>
    <w:rsid w:val="007E703A"/>
    <w:rsid w:val="00800D64"/>
    <w:rsid w:val="008034B0"/>
    <w:rsid w:val="00805F10"/>
    <w:rsid w:val="00805F8D"/>
    <w:rsid w:val="008136F8"/>
    <w:rsid w:val="00813D44"/>
    <w:rsid w:val="008177B0"/>
    <w:rsid w:val="008252F9"/>
    <w:rsid w:val="00842803"/>
    <w:rsid w:val="00844494"/>
    <w:rsid w:val="008635DA"/>
    <w:rsid w:val="00863E22"/>
    <w:rsid w:val="00875B76"/>
    <w:rsid w:val="0088456F"/>
    <w:rsid w:val="008946AA"/>
    <w:rsid w:val="008A3366"/>
    <w:rsid w:val="008A710A"/>
    <w:rsid w:val="008B773F"/>
    <w:rsid w:val="008D1B92"/>
    <w:rsid w:val="0090460D"/>
    <w:rsid w:val="00905F29"/>
    <w:rsid w:val="00925D16"/>
    <w:rsid w:val="009332BA"/>
    <w:rsid w:val="00946A62"/>
    <w:rsid w:val="00957FF5"/>
    <w:rsid w:val="0097724D"/>
    <w:rsid w:val="009946D4"/>
    <w:rsid w:val="009A44E3"/>
    <w:rsid w:val="009A6E52"/>
    <w:rsid w:val="009A766B"/>
    <w:rsid w:val="009A7AD9"/>
    <w:rsid w:val="009B56E3"/>
    <w:rsid w:val="009B6B2B"/>
    <w:rsid w:val="009C1B7A"/>
    <w:rsid w:val="009C2A16"/>
    <w:rsid w:val="009C70C3"/>
    <w:rsid w:val="009D5CA2"/>
    <w:rsid w:val="009D5DF8"/>
    <w:rsid w:val="009F15FF"/>
    <w:rsid w:val="00A06EBE"/>
    <w:rsid w:val="00A1373B"/>
    <w:rsid w:val="00A16FF4"/>
    <w:rsid w:val="00A17D4F"/>
    <w:rsid w:val="00A2163B"/>
    <w:rsid w:val="00A30F65"/>
    <w:rsid w:val="00A33E2D"/>
    <w:rsid w:val="00A405F6"/>
    <w:rsid w:val="00A413CE"/>
    <w:rsid w:val="00A41458"/>
    <w:rsid w:val="00A4576A"/>
    <w:rsid w:val="00A761AC"/>
    <w:rsid w:val="00A84049"/>
    <w:rsid w:val="00A8539C"/>
    <w:rsid w:val="00A945B4"/>
    <w:rsid w:val="00AA75BD"/>
    <w:rsid w:val="00AB5D53"/>
    <w:rsid w:val="00AC0DEA"/>
    <w:rsid w:val="00AC4C74"/>
    <w:rsid w:val="00AE3112"/>
    <w:rsid w:val="00AE3ECC"/>
    <w:rsid w:val="00B00FF1"/>
    <w:rsid w:val="00B101ED"/>
    <w:rsid w:val="00B36BED"/>
    <w:rsid w:val="00B511E9"/>
    <w:rsid w:val="00B551C2"/>
    <w:rsid w:val="00B626C1"/>
    <w:rsid w:val="00B67231"/>
    <w:rsid w:val="00B754FC"/>
    <w:rsid w:val="00B76E80"/>
    <w:rsid w:val="00B87BF4"/>
    <w:rsid w:val="00B95D36"/>
    <w:rsid w:val="00BD07FE"/>
    <w:rsid w:val="00BD7BFD"/>
    <w:rsid w:val="00BE7143"/>
    <w:rsid w:val="00BF02AC"/>
    <w:rsid w:val="00C1216D"/>
    <w:rsid w:val="00C223A7"/>
    <w:rsid w:val="00C2288C"/>
    <w:rsid w:val="00C27B33"/>
    <w:rsid w:val="00C35B20"/>
    <w:rsid w:val="00C73172"/>
    <w:rsid w:val="00C74495"/>
    <w:rsid w:val="00C75B66"/>
    <w:rsid w:val="00C80FE8"/>
    <w:rsid w:val="00C84FB6"/>
    <w:rsid w:val="00C86BEA"/>
    <w:rsid w:val="00C916DA"/>
    <w:rsid w:val="00C920E6"/>
    <w:rsid w:val="00C9671D"/>
    <w:rsid w:val="00C977B1"/>
    <w:rsid w:val="00CC4150"/>
    <w:rsid w:val="00D00A2E"/>
    <w:rsid w:val="00D20FC8"/>
    <w:rsid w:val="00D2282C"/>
    <w:rsid w:val="00D26FC3"/>
    <w:rsid w:val="00D3578F"/>
    <w:rsid w:val="00D66D20"/>
    <w:rsid w:val="00D76257"/>
    <w:rsid w:val="00D776A9"/>
    <w:rsid w:val="00D82015"/>
    <w:rsid w:val="00D85293"/>
    <w:rsid w:val="00D93445"/>
    <w:rsid w:val="00D94CDC"/>
    <w:rsid w:val="00D97479"/>
    <w:rsid w:val="00DA34B6"/>
    <w:rsid w:val="00DA7245"/>
    <w:rsid w:val="00DB61CC"/>
    <w:rsid w:val="00DB7E9E"/>
    <w:rsid w:val="00DC0C92"/>
    <w:rsid w:val="00DD17DF"/>
    <w:rsid w:val="00DD6228"/>
    <w:rsid w:val="00DF78BE"/>
    <w:rsid w:val="00E223A8"/>
    <w:rsid w:val="00E71FEF"/>
    <w:rsid w:val="00EB3A9F"/>
    <w:rsid w:val="00EB4A11"/>
    <w:rsid w:val="00ED0039"/>
    <w:rsid w:val="00ED1D71"/>
    <w:rsid w:val="00F13564"/>
    <w:rsid w:val="00F248FE"/>
    <w:rsid w:val="00F253B3"/>
    <w:rsid w:val="00F30140"/>
    <w:rsid w:val="00F30A4F"/>
    <w:rsid w:val="00F333EA"/>
    <w:rsid w:val="00F33707"/>
    <w:rsid w:val="00F459A3"/>
    <w:rsid w:val="00F539F6"/>
    <w:rsid w:val="00F56C03"/>
    <w:rsid w:val="00F6286E"/>
    <w:rsid w:val="00F726B2"/>
    <w:rsid w:val="00F73F2B"/>
    <w:rsid w:val="00F8194E"/>
    <w:rsid w:val="00F84211"/>
    <w:rsid w:val="00F9054E"/>
    <w:rsid w:val="00FA3393"/>
    <w:rsid w:val="00FA5526"/>
    <w:rsid w:val="00FB41B9"/>
    <w:rsid w:val="00FC07E8"/>
    <w:rsid w:val="00FC5C29"/>
    <w:rsid w:val="00FD622E"/>
    <w:rsid w:val="00FD65A8"/>
    <w:rsid w:val="00FD7EAB"/>
    <w:rsid w:val="00FE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."/>
  <w:listSeparator w:val=";"/>
  <w14:docId w14:val="04E6A308"/>
  <w15:docId w15:val="{3CC5E49F-6E96-429A-9FEB-502B3D050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11"/>
    <w:pPr>
      <w:widowControl w:val="0"/>
      <w:autoSpaceDE w:val="0"/>
      <w:autoSpaceDN w:val="0"/>
      <w:adjustRightInd w:val="0"/>
    </w:pPr>
    <w:rPr>
      <w:rFonts w:ascii="Times New Roman Standard" w:hAnsi="Times New Roman Standard" w:cs="Times New Roman Standard"/>
      <w:lang w:val="fr-FR" w:eastAsia="de-CH"/>
    </w:rPr>
  </w:style>
  <w:style w:type="paragraph" w:styleId="Titre2">
    <w:name w:val="heading 2"/>
    <w:basedOn w:val="Normal"/>
    <w:next w:val="Normal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509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5095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Lienhypertexte">
    <w:name w:val="Hyperlink"/>
    <w:rsid w:val="00050959"/>
    <w:rPr>
      <w:color w:val="0000FF"/>
      <w:u w:val="single"/>
    </w:rPr>
  </w:style>
  <w:style w:type="paragraph" w:styleId="Textedebulles">
    <w:name w:val="Balloon Text"/>
    <w:basedOn w:val="Normal"/>
    <w:semiHidden/>
    <w:rsid w:val="0048339C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reCar">
    <w:name w:val="Titre Car"/>
    <w:link w:val="Titre"/>
    <w:rsid w:val="001E2601"/>
    <w:rPr>
      <w:b/>
      <w:sz w:val="36"/>
      <w:szCs w:val="24"/>
      <w:lang w:eastAsia="de-DE"/>
    </w:rPr>
  </w:style>
  <w:style w:type="character" w:styleId="Textedelespacerserv">
    <w:name w:val="Placeholder Text"/>
    <w:uiPriority w:val="99"/>
    <w:semiHidden/>
    <w:rsid w:val="00007502"/>
    <w:rPr>
      <w:color w:val="808080"/>
    </w:rPr>
  </w:style>
  <w:style w:type="character" w:customStyle="1" w:styleId="num">
    <w:name w:val="num"/>
    <w:basedOn w:val="Policepardfaut"/>
    <w:rsid w:val="00FD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1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0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4-Synodalrat%20-%20Aufgaben%20der%20Kantonalkirche\Korrespondenz\01-Vorlagen\Briefvorlage-fr-BdS-2015050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B73E9-DDED-434A-991C-1F0EC44B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Briefvorlage-fr-BdS-20150508</Template>
  <TotalTime>10</TotalTime>
  <Pages>2</Pages>
  <Words>143</Words>
  <Characters>877</Characters>
  <Application>Microsoft Office Word</Application>
  <DocSecurity>0</DocSecurity>
  <Lines>7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1018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Roh</dc:creator>
  <cp:keywords/>
  <cp:lastModifiedBy>Jolande Roh</cp:lastModifiedBy>
  <cp:revision>6</cp:revision>
  <cp:lastPrinted>2019-06-07T09:29:00Z</cp:lastPrinted>
  <dcterms:created xsi:type="dcterms:W3CDTF">2019-02-14T09:51:00Z</dcterms:created>
  <dcterms:modified xsi:type="dcterms:W3CDTF">2019-06-07T09:31:00Z</dcterms:modified>
</cp:coreProperties>
</file>