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821" w:rsidRPr="0004616C" w:rsidRDefault="00BD1821" w:rsidP="00BD1821">
      <w:pPr>
        <w:pStyle w:val="Titre1"/>
        <w:keepNext/>
        <w:widowControl/>
        <w:autoSpaceDE/>
        <w:autoSpaceDN/>
        <w:adjustRightInd/>
        <w:spacing w:before="0"/>
        <w:contextualSpacing w:val="0"/>
        <w:rPr>
          <w:lang w:val="de-CH" w:eastAsia="de-DE"/>
        </w:rPr>
      </w:pPr>
    </w:p>
    <w:p w:rsidR="00BD1821" w:rsidRPr="0004616C" w:rsidRDefault="00BD1821" w:rsidP="00BD1821">
      <w:pPr>
        <w:pStyle w:val="Titre1"/>
        <w:keepNext/>
        <w:widowControl/>
        <w:autoSpaceDE/>
        <w:autoSpaceDN/>
        <w:adjustRightInd/>
        <w:spacing w:before="0"/>
        <w:contextualSpacing w:val="0"/>
        <w:rPr>
          <w:lang w:val="de-CH" w:eastAsia="de-DE"/>
        </w:rPr>
      </w:pPr>
    </w:p>
    <w:p w:rsidR="00BD1821" w:rsidRPr="006219DE" w:rsidRDefault="00BD1821" w:rsidP="0004616C">
      <w:pPr>
        <w:pStyle w:val="Titre1"/>
        <w:keepNext/>
        <w:widowControl/>
        <w:autoSpaceDE/>
        <w:autoSpaceDN/>
        <w:adjustRightInd/>
        <w:spacing w:before="0"/>
        <w:contextualSpacing w:val="0"/>
        <w:jc w:val="center"/>
        <w:rPr>
          <w:lang w:val="de-CH" w:eastAsia="de-DE"/>
        </w:rPr>
      </w:pPr>
      <w:r w:rsidRPr="006219DE">
        <w:rPr>
          <w:lang w:val="de-CH" w:eastAsia="de-DE"/>
        </w:rPr>
        <w:t xml:space="preserve">Richtlinien </w:t>
      </w:r>
      <w:r w:rsidR="003F3EDB">
        <w:rPr>
          <w:lang w:val="de-CH" w:eastAsia="de-DE"/>
        </w:rPr>
        <w:t>für</w:t>
      </w:r>
      <w:r w:rsidR="0004616C">
        <w:rPr>
          <w:lang w:val="de-CH" w:eastAsia="de-DE"/>
        </w:rPr>
        <w:t xml:space="preserve"> den ökumenischen</w:t>
      </w:r>
      <w:r w:rsidRPr="006219DE">
        <w:rPr>
          <w:lang w:val="de-CH" w:eastAsia="de-DE"/>
        </w:rPr>
        <w:t xml:space="preserve"> Religionsunterricht im Kindergarten</w:t>
      </w:r>
    </w:p>
    <w:p w:rsidR="00BD1821" w:rsidRDefault="00BD1821" w:rsidP="00BD1821">
      <w:pPr>
        <w:spacing w:before="120"/>
        <w:jc w:val="both"/>
        <w:rPr>
          <w:rFonts w:ascii="Arial" w:hAnsi="Arial"/>
          <w:b/>
          <w:sz w:val="24"/>
          <w:lang w:val="de-CH"/>
        </w:rPr>
      </w:pPr>
    </w:p>
    <w:p w:rsidR="00BD1821" w:rsidRDefault="00BD1821" w:rsidP="00BD1821">
      <w:pPr>
        <w:spacing w:before="120"/>
        <w:jc w:val="both"/>
        <w:rPr>
          <w:rFonts w:ascii="Arial" w:hAnsi="Arial" w:cs="Arial"/>
          <w:b/>
          <w:sz w:val="24"/>
          <w:lang w:val="de-CH"/>
        </w:rPr>
      </w:pPr>
      <w:r>
        <w:rPr>
          <w:rFonts w:ascii="Arial" w:hAnsi="Arial" w:cs="Arial"/>
          <w:b/>
          <w:sz w:val="24"/>
          <w:lang w:val="de-CH"/>
        </w:rPr>
        <w:t>Vorbemerkungen:</w:t>
      </w:r>
    </w:p>
    <w:p w:rsidR="00BD1821" w:rsidRDefault="00BD1821" w:rsidP="003439EB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4"/>
          <w:lang w:val="de-CH"/>
        </w:rPr>
      </w:pPr>
      <w:r w:rsidRPr="00BD1821">
        <w:rPr>
          <w:rFonts w:ascii="Arial" w:hAnsi="Arial" w:cs="Arial"/>
          <w:sz w:val="24"/>
          <w:lang w:val="de-CH"/>
        </w:rPr>
        <w:t>D</w:t>
      </w:r>
      <w:r w:rsidR="00E33D22">
        <w:rPr>
          <w:rFonts w:ascii="Arial" w:hAnsi="Arial" w:cs="Arial"/>
          <w:sz w:val="24"/>
          <w:lang w:val="de-CH"/>
        </w:rPr>
        <w:t xml:space="preserve">ie nachfolgenden Richtlinien </w:t>
      </w:r>
      <w:r w:rsidR="00DA2F52">
        <w:rPr>
          <w:rFonts w:ascii="Arial" w:hAnsi="Arial" w:cs="Arial"/>
          <w:sz w:val="24"/>
          <w:lang w:val="de-CH"/>
        </w:rPr>
        <w:t xml:space="preserve">geben den Kirchgemeinden </w:t>
      </w:r>
      <w:r w:rsidRPr="00BD1821">
        <w:rPr>
          <w:rFonts w:ascii="Arial" w:hAnsi="Arial" w:cs="Arial"/>
          <w:sz w:val="24"/>
          <w:lang w:val="de-CH"/>
        </w:rPr>
        <w:t xml:space="preserve">der Evangelisch-reformierten Kirche des Kantons Freiburg den Rahmen für </w:t>
      </w:r>
      <w:r>
        <w:rPr>
          <w:rFonts w:ascii="Arial" w:hAnsi="Arial" w:cs="Arial"/>
          <w:sz w:val="24"/>
          <w:lang w:val="de-CH"/>
        </w:rPr>
        <w:t>den ö</w:t>
      </w:r>
      <w:r w:rsidR="006219DE">
        <w:rPr>
          <w:rFonts w:ascii="Arial" w:hAnsi="Arial" w:cs="Arial"/>
          <w:sz w:val="24"/>
          <w:lang w:val="de-CH"/>
        </w:rPr>
        <w:t>k</w:t>
      </w:r>
      <w:r>
        <w:rPr>
          <w:rFonts w:ascii="Arial" w:hAnsi="Arial" w:cs="Arial"/>
          <w:sz w:val="24"/>
          <w:lang w:val="de-CH"/>
        </w:rPr>
        <w:t>umenischen Religionsunterricht im Kindergarten.</w:t>
      </w:r>
    </w:p>
    <w:p w:rsidR="003F3EDB" w:rsidRDefault="003F3EDB" w:rsidP="003439EB">
      <w:pPr>
        <w:numPr>
          <w:ilvl w:val="0"/>
          <w:numId w:val="6"/>
        </w:numPr>
        <w:spacing w:before="120"/>
        <w:jc w:val="both"/>
        <w:rPr>
          <w:rFonts w:ascii="Arial" w:hAnsi="Arial" w:cs="Arial"/>
          <w:sz w:val="24"/>
          <w:lang w:val="de-CH"/>
        </w:rPr>
      </w:pPr>
      <w:r>
        <w:rPr>
          <w:rFonts w:ascii="Arial" w:hAnsi="Arial" w:cs="Arial"/>
          <w:sz w:val="24"/>
          <w:lang w:val="de-CH"/>
        </w:rPr>
        <w:t>Sie stützen sich auf die Kirchgenordnung, insbesondere auf die Artikel 46 bis 58 im Kapitel „Die Weiter</w:t>
      </w:r>
      <w:r w:rsidR="00DA2F52">
        <w:rPr>
          <w:rFonts w:ascii="Arial" w:hAnsi="Arial" w:cs="Arial"/>
          <w:sz w:val="24"/>
          <w:lang w:val="de-CH"/>
        </w:rPr>
        <w:t>g</w:t>
      </w:r>
      <w:r>
        <w:rPr>
          <w:rFonts w:ascii="Arial" w:hAnsi="Arial" w:cs="Arial"/>
          <w:sz w:val="24"/>
          <w:lang w:val="de-CH"/>
        </w:rPr>
        <w:t xml:space="preserve">abe des Glaubens“ und auf den </w:t>
      </w:r>
      <w:proofErr w:type="spellStart"/>
      <w:r>
        <w:rPr>
          <w:rFonts w:ascii="Arial" w:hAnsi="Arial" w:cs="Arial"/>
          <w:sz w:val="24"/>
          <w:lang w:val="de-CH"/>
        </w:rPr>
        <w:t>Synodebeschluss</w:t>
      </w:r>
      <w:proofErr w:type="spellEnd"/>
      <w:r>
        <w:rPr>
          <w:rFonts w:ascii="Arial" w:hAnsi="Arial" w:cs="Arial"/>
          <w:sz w:val="24"/>
          <w:lang w:val="de-CH"/>
        </w:rPr>
        <w:t xml:space="preserve"> vom 1. März 2016 zum Religionsunterricht im Kindergarten.</w:t>
      </w:r>
    </w:p>
    <w:p w:rsidR="003F3EDB" w:rsidRDefault="003F3EDB" w:rsidP="003F3EDB">
      <w:pPr>
        <w:spacing w:before="120"/>
        <w:jc w:val="both"/>
        <w:rPr>
          <w:rFonts w:ascii="Arial" w:hAnsi="Arial" w:cs="Arial"/>
          <w:sz w:val="24"/>
          <w:lang w:val="de-CH"/>
        </w:rPr>
      </w:pPr>
    </w:p>
    <w:p w:rsidR="003F3EDB" w:rsidRDefault="003F3EDB" w:rsidP="003F3EDB">
      <w:pPr>
        <w:spacing w:before="120"/>
        <w:jc w:val="both"/>
        <w:rPr>
          <w:rFonts w:ascii="Arial" w:hAnsi="Arial" w:cs="Arial"/>
          <w:sz w:val="24"/>
          <w:lang w:val="de-CH"/>
        </w:rPr>
      </w:pPr>
    </w:p>
    <w:p w:rsidR="0004616C" w:rsidRPr="0004616C" w:rsidRDefault="0004616C" w:rsidP="000579FD">
      <w:pPr>
        <w:pStyle w:val="Paragraphedeliste"/>
        <w:numPr>
          <w:ilvl w:val="0"/>
          <w:numId w:val="10"/>
        </w:numPr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  <w:r w:rsidRPr="0004616C">
        <w:rPr>
          <w:rFonts w:ascii="Arial" w:hAnsi="Arial" w:cs="Arial"/>
          <w:b/>
          <w:sz w:val="24"/>
          <w:szCs w:val="24"/>
          <w:lang w:val="de-CH"/>
        </w:rPr>
        <w:t xml:space="preserve">Grundsatzentscheid: </w:t>
      </w:r>
    </w:p>
    <w:p w:rsidR="005A6616" w:rsidRDefault="0004616C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ab/>
      </w:r>
      <w:r w:rsidRPr="0004616C">
        <w:rPr>
          <w:rFonts w:ascii="Arial" w:hAnsi="Arial" w:cs="Arial"/>
          <w:sz w:val="24"/>
          <w:szCs w:val="24"/>
          <w:lang w:val="de-CH"/>
        </w:rPr>
        <w:t>Die ERFK will von ihrem verfassungsmässigen Recht des kirchlichen Religionsunterrichtes in der obligatorischen Schulzeit Gebrauch machen und diesen auch im Kindergarten einführen.</w:t>
      </w:r>
    </w:p>
    <w:p w:rsidR="0004616C" w:rsidRPr="0004616C" w:rsidRDefault="0004616C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</w:p>
    <w:p w:rsidR="0004616C" w:rsidRPr="0004616C" w:rsidRDefault="0004616C" w:rsidP="000579FD">
      <w:pPr>
        <w:pStyle w:val="Paragraphedeliste"/>
        <w:numPr>
          <w:ilvl w:val="0"/>
          <w:numId w:val="10"/>
        </w:numPr>
        <w:spacing w:line="360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de-CH"/>
        </w:rPr>
      </w:pPr>
      <w:r w:rsidRPr="0004616C">
        <w:rPr>
          <w:rFonts w:ascii="Arial" w:hAnsi="Arial" w:cs="Arial"/>
          <w:b/>
          <w:sz w:val="24"/>
          <w:szCs w:val="24"/>
          <w:lang w:val="de-CH"/>
        </w:rPr>
        <w:t xml:space="preserve">Einführung: </w:t>
      </w:r>
    </w:p>
    <w:p w:rsidR="0004616C" w:rsidRDefault="0004616C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ab/>
      </w:r>
      <w:r w:rsidRPr="0004616C">
        <w:rPr>
          <w:rFonts w:ascii="Arial" w:hAnsi="Arial" w:cs="Arial"/>
          <w:sz w:val="24"/>
          <w:szCs w:val="24"/>
          <w:lang w:val="de-CH"/>
        </w:rPr>
        <w:t>Die Synode heisst eine schrittweise Einführu</w:t>
      </w:r>
      <w:r w:rsidR="003F3EDB">
        <w:rPr>
          <w:rFonts w:ascii="Arial" w:hAnsi="Arial" w:cs="Arial"/>
          <w:sz w:val="24"/>
          <w:szCs w:val="24"/>
          <w:lang w:val="de-CH"/>
        </w:rPr>
        <w:t>ng während den nächsten 5 Jahren</w:t>
      </w:r>
      <w:r w:rsidRPr="0004616C">
        <w:rPr>
          <w:rFonts w:ascii="Arial" w:hAnsi="Arial" w:cs="Arial"/>
          <w:sz w:val="24"/>
          <w:szCs w:val="24"/>
          <w:lang w:val="de-CH"/>
        </w:rPr>
        <w:t>, unter Berücksichtigung der jeweiligen örtlichen Gegebenheiten gut.</w:t>
      </w:r>
    </w:p>
    <w:p w:rsidR="0004616C" w:rsidRPr="0004616C" w:rsidRDefault="0004616C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</w:p>
    <w:p w:rsidR="0004616C" w:rsidRPr="0004616C" w:rsidRDefault="0004616C" w:rsidP="000579FD">
      <w:pPr>
        <w:pStyle w:val="Paragraphedeliste"/>
        <w:numPr>
          <w:ilvl w:val="0"/>
          <w:numId w:val="10"/>
        </w:numPr>
        <w:spacing w:line="360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de-CH"/>
        </w:rPr>
      </w:pPr>
      <w:r w:rsidRPr="0004616C">
        <w:rPr>
          <w:rFonts w:ascii="Arial" w:hAnsi="Arial" w:cs="Arial"/>
          <w:b/>
          <w:sz w:val="24"/>
          <w:szCs w:val="24"/>
          <w:lang w:val="de-CH"/>
        </w:rPr>
        <w:t xml:space="preserve">Zusammenarbeit: </w:t>
      </w:r>
    </w:p>
    <w:p w:rsidR="0004616C" w:rsidRDefault="0004616C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ab/>
      </w:r>
      <w:r w:rsidRPr="0004616C">
        <w:rPr>
          <w:rFonts w:ascii="Arial" w:hAnsi="Arial" w:cs="Arial"/>
          <w:sz w:val="24"/>
          <w:szCs w:val="24"/>
          <w:lang w:val="de-CH"/>
        </w:rPr>
        <w:t>Die Synode beauftragt die Kirchgemeinden mit den lokalen Schulbehörden und den Vertretern der örtlich katholischen Kirchgemeinden zu diskutieren und zusammenzuarbeiten.</w:t>
      </w:r>
    </w:p>
    <w:p w:rsidR="0004616C" w:rsidRPr="0004616C" w:rsidRDefault="0004616C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</w:p>
    <w:p w:rsidR="0004616C" w:rsidRPr="0004616C" w:rsidRDefault="0004616C" w:rsidP="000579FD">
      <w:pPr>
        <w:pStyle w:val="Paragraphedeliste"/>
        <w:numPr>
          <w:ilvl w:val="0"/>
          <w:numId w:val="10"/>
        </w:numPr>
        <w:spacing w:line="360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de-CH"/>
        </w:rPr>
      </w:pPr>
      <w:r w:rsidRPr="0004616C">
        <w:rPr>
          <w:rFonts w:ascii="Arial" w:hAnsi="Arial" w:cs="Arial"/>
          <w:b/>
          <w:sz w:val="24"/>
          <w:szCs w:val="24"/>
          <w:lang w:val="de-CH"/>
        </w:rPr>
        <w:t>Form des Unterrichtes:</w:t>
      </w:r>
    </w:p>
    <w:p w:rsidR="00DA2F52" w:rsidRDefault="0004616C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ab/>
      </w:r>
      <w:r w:rsidRPr="0004616C">
        <w:rPr>
          <w:rFonts w:ascii="Arial" w:hAnsi="Arial" w:cs="Arial"/>
          <w:sz w:val="24"/>
          <w:szCs w:val="24"/>
          <w:lang w:val="de-CH"/>
        </w:rPr>
        <w:t xml:space="preserve">Der Unterricht wird grundsätzlich in ökumenischer Form durchgeführt. </w:t>
      </w:r>
      <w:r w:rsidR="00C42F64">
        <w:rPr>
          <w:rFonts w:ascii="Arial" w:hAnsi="Arial" w:cs="Arial"/>
          <w:sz w:val="24"/>
          <w:szCs w:val="24"/>
          <w:lang w:val="de-CH"/>
        </w:rPr>
        <w:br/>
        <w:t xml:space="preserve">Der Staat </w:t>
      </w:r>
      <w:r w:rsidR="00CA467E">
        <w:rPr>
          <w:rFonts w:ascii="Arial" w:hAnsi="Arial" w:cs="Arial"/>
          <w:sz w:val="24"/>
          <w:szCs w:val="24"/>
          <w:lang w:val="de-CH"/>
        </w:rPr>
        <w:t xml:space="preserve">stellt den Kirchen </w:t>
      </w:r>
      <w:r w:rsidR="00A7020A">
        <w:rPr>
          <w:rFonts w:ascii="Arial" w:hAnsi="Arial" w:cs="Arial"/>
          <w:sz w:val="24"/>
          <w:szCs w:val="24"/>
          <w:lang w:val="de-CH"/>
        </w:rPr>
        <w:t xml:space="preserve">dafür </w:t>
      </w:r>
      <w:r w:rsidR="00CA467E">
        <w:rPr>
          <w:rFonts w:ascii="Arial" w:hAnsi="Arial" w:cs="Arial"/>
          <w:sz w:val="24"/>
          <w:szCs w:val="24"/>
          <w:lang w:val="de-CH"/>
        </w:rPr>
        <w:t>im Rahmen des Stundenplanes die Zeit von</w:t>
      </w:r>
      <w:r w:rsidR="00A7020A">
        <w:rPr>
          <w:rFonts w:ascii="Arial" w:hAnsi="Arial" w:cs="Arial"/>
          <w:sz w:val="24"/>
          <w:szCs w:val="24"/>
          <w:lang w:val="de-CH"/>
        </w:rPr>
        <w:t xml:space="preserve"> fünf über das Jahr verteilten </w:t>
      </w:r>
      <w:r w:rsidR="005A4EDB">
        <w:rPr>
          <w:rFonts w:ascii="Arial" w:hAnsi="Arial" w:cs="Arial"/>
          <w:sz w:val="24"/>
          <w:szCs w:val="24"/>
          <w:lang w:val="de-CH"/>
        </w:rPr>
        <w:t>Schwerpunkte</w:t>
      </w:r>
      <w:r w:rsidR="00A7020A">
        <w:rPr>
          <w:rFonts w:ascii="Arial" w:hAnsi="Arial" w:cs="Arial"/>
          <w:sz w:val="24"/>
          <w:szCs w:val="24"/>
          <w:lang w:val="de-CH"/>
        </w:rPr>
        <w:t>n</w:t>
      </w:r>
      <w:r w:rsidR="005A4EDB">
        <w:rPr>
          <w:rFonts w:ascii="Arial" w:hAnsi="Arial" w:cs="Arial"/>
          <w:sz w:val="24"/>
          <w:szCs w:val="24"/>
          <w:lang w:val="de-CH"/>
        </w:rPr>
        <w:t xml:space="preserve"> </w:t>
      </w:r>
      <w:r w:rsidR="00A7020A">
        <w:rPr>
          <w:rFonts w:ascii="Arial" w:hAnsi="Arial" w:cs="Arial"/>
          <w:sz w:val="24"/>
          <w:szCs w:val="24"/>
          <w:lang w:val="de-CH"/>
        </w:rPr>
        <w:t>zur Verfügung</w:t>
      </w:r>
      <w:r w:rsidR="001F55BD">
        <w:rPr>
          <w:rFonts w:ascii="Arial" w:hAnsi="Arial" w:cs="Arial"/>
          <w:sz w:val="24"/>
          <w:szCs w:val="24"/>
          <w:lang w:val="de-CH"/>
        </w:rPr>
        <w:t>.</w:t>
      </w:r>
      <w:r w:rsidR="0029797B" w:rsidRPr="0029797B">
        <w:rPr>
          <w:rFonts w:ascii="Arial" w:hAnsi="Arial" w:cs="Arial"/>
          <w:sz w:val="24"/>
          <w:szCs w:val="24"/>
          <w:vertAlign w:val="superscript"/>
          <w:lang w:val="de-CH"/>
        </w:rPr>
        <w:t>1</w:t>
      </w:r>
      <w:r w:rsidR="0029797B">
        <w:rPr>
          <w:rFonts w:ascii="Arial" w:hAnsi="Arial" w:cs="Arial"/>
          <w:sz w:val="24"/>
          <w:szCs w:val="24"/>
          <w:lang w:val="de-CH"/>
        </w:rPr>
        <w:t xml:space="preserve">  </w:t>
      </w:r>
    </w:p>
    <w:p w:rsidR="00CA467E" w:rsidRDefault="0029797B" w:rsidP="00DA2F52">
      <w:pPr>
        <w:pStyle w:val="Paragraphedeliste"/>
        <w:spacing w:line="360" w:lineRule="auto"/>
        <w:ind w:left="567"/>
        <w:jc w:val="both"/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>Wir empfehlen Schwerpunkte zu</w:t>
      </w:r>
      <w:r w:rsidR="00E1308E">
        <w:rPr>
          <w:rFonts w:ascii="Arial" w:hAnsi="Arial" w:cs="Arial"/>
          <w:sz w:val="24"/>
          <w:szCs w:val="24"/>
          <w:lang w:val="de-CH"/>
        </w:rPr>
        <w:t xml:space="preserve"> zwei Lektionen.</w:t>
      </w:r>
    </w:p>
    <w:p w:rsidR="0029797B" w:rsidRPr="00A7020A" w:rsidRDefault="0029797B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i/>
          <w:sz w:val="24"/>
          <w:szCs w:val="24"/>
          <w:lang w:val="de-CH"/>
        </w:rPr>
      </w:pPr>
    </w:p>
    <w:p w:rsidR="00E1367A" w:rsidRDefault="00C42F64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i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 xml:space="preserve"> </w:t>
      </w:r>
    </w:p>
    <w:p w:rsidR="0004616C" w:rsidRPr="0004616C" w:rsidRDefault="0004616C" w:rsidP="000579FD">
      <w:pPr>
        <w:pStyle w:val="Paragraphedeliste"/>
        <w:numPr>
          <w:ilvl w:val="0"/>
          <w:numId w:val="10"/>
        </w:numPr>
        <w:spacing w:line="360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de-CH"/>
        </w:rPr>
      </w:pPr>
      <w:r w:rsidRPr="0004616C">
        <w:rPr>
          <w:rFonts w:ascii="Arial" w:hAnsi="Arial" w:cs="Arial"/>
          <w:b/>
          <w:sz w:val="24"/>
          <w:szCs w:val="24"/>
          <w:lang w:val="de-CH"/>
        </w:rPr>
        <w:t>Inhalt des Unterrichtes:</w:t>
      </w:r>
    </w:p>
    <w:p w:rsidR="0004616C" w:rsidRDefault="0004616C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  <w:r>
        <w:rPr>
          <w:rFonts w:ascii="Arial" w:hAnsi="Arial" w:cs="Arial"/>
          <w:sz w:val="24"/>
          <w:szCs w:val="24"/>
          <w:lang w:val="de-CH"/>
        </w:rPr>
        <w:tab/>
      </w:r>
      <w:r w:rsidRPr="0004616C">
        <w:rPr>
          <w:rFonts w:ascii="Arial" w:hAnsi="Arial" w:cs="Arial"/>
          <w:sz w:val="24"/>
          <w:szCs w:val="24"/>
          <w:lang w:val="de-CH"/>
        </w:rPr>
        <w:t>Der Unterricht findet auf der Basis eines ökumenischen, von beiden Kantonalkirchen erarbeiteten Lehrplanes statt.</w:t>
      </w:r>
    </w:p>
    <w:p w:rsidR="0004616C" w:rsidRPr="0004616C" w:rsidRDefault="0004616C" w:rsidP="000579FD">
      <w:pPr>
        <w:pStyle w:val="Paragraphedeliste"/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  <w:lang w:val="de-CH"/>
        </w:rPr>
      </w:pPr>
    </w:p>
    <w:p w:rsidR="0004616C" w:rsidRPr="0004616C" w:rsidRDefault="0004616C" w:rsidP="000579FD">
      <w:pPr>
        <w:pStyle w:val="Paragraphedeliste"/>
        <w:numPr>
          <w:ilvl w:val="0"/>
          <w:numId w:val="10"/>
        </w:numPr>
        <w:spacing w:line="360" w:lineRule="auto"/>
        <w:ind w:left="567" w:hanging="567"/>
        <w:jc w:val="both"/>
        <w:rPr>
          <w:rFonts w:ascii="Arial" w:hAnsi="Arial" w:cs="Arial"/>
          <w:b/>
          <w:sz w:val="24"/>
          <w:szCs w:val="24"/>
          <w:lang w:val="de-CH"/>
        </w:rPr>
      </w:pPr>
      <w:r w:rsidRPr="0004616C">
        <w:rPr>
          <w:rFonts w:ascii="Arial" w:hAnsi="Arial" w:cs="Arial"/>
          <w:b/>
          <w:sz w:val="24"/>
          <w:szCs w:val="24"/>
          <w:lang w:val="de-CH"/>
        </w:rPr>
        <w:t>Lehrpersonen:</w:t>
      </w:r>
    </w:p>
    <w:p w:rsidR="0004616C" w:rsidRDefault="0004616C" w:rsidP="000579FD">
      <w:pPr>
        <w:pStyle w:val="Paragraphedeliste"/>
        <w:spacing w:line="360" w:lineRule="auto"/>
        <w:ind w:left="567"/>
        <w:jc w:val="both"/>
        <w:rPr>
          <w:rFonts w:ascii="Arial" w:hAnsi="Arial" w:cs="Arial"/>
          <w:sz w:val="24"/>
          <w:szCs w:val="24"/>
          <w:lang w:val="de-CH"/>
        </w:rPr>
      </w:pPr>
      <w:r w:rsidRPr="0004616C">
        <w:rPr>
          <w:rFonts w:ascii="Arial" w:hAnsi="Arial" w:cs="Arial"/>
          <w:sz w:val="24"/>
          <w:szCs w:val="24"/>
          <w:lang w:val="de-CH"/>
        </w:rPr>
        <w:t>Die Lehrpersonen beider Konfessionen sollen über eine Ausbildung / Weiterbildung verfügen, die von der reformierten Fachstelle Bildung und katholischen Fachstelle Katechese erarbeitet und sichergestellt wird.</w:t>
      </w:r>
    </w:p>
    <w:p w:rsidR="0004616C" w:rsidRDefault="0004616C" w:rsidP="0004616C">
      <w:pPr>
        <w:pStyle w:val="Paragraphedeliste"/>
        <w:spacing w:line="276" w:lineRule="auto"/>
        <w:ind w:left="567"/>
        <w:jc w:val="both"/>
        <w:rPr>
          <w:rFonts w:ascii="Arial" w:hAnsi="Arial" w:cs="Arial"/>
          <w:sz w:val="24"/>
          <w:szCs w:val="24"/>
          <w:lang w:val="de-CH"/>
        </w:rPr>
      </w:pPr>
    </w:p>
    <w:p w:rsidR="0004616C" w:rsidRDefault="0004616C" w:rsidP="0004616C">
      <w:pPr>
        <w:pStyle w:val="Paragraphedeliste"/>
        <w:spacing w:line="276" w:lineRule="auto"/>
        <w:ind w:left="567"/>
        <w:jc w:val="both"/>
        <w:rPr>
          <w:rFonts w:ascii="Arial" w:hAnsi="Arial" w:cs="Arial"/>
          <w:sz w:val="24"/>
          <w:szCs w:val="24"/>
          <w:lang w:val="de-CH"/>
        </w:rPr>
      </w:pPr>
    </w:p>
    <w:p w:rsidR="00F01731" w:rsidRDefault="00F01731" w:rsidP="0004616C">
      <w:pPr>
        <w:pStyle w:val="Paragraphedeliste"/>
        <w:spacing w:line="276" w:lineRule="auto"/>
        <w:ind w:left="567"/>
        <w:jc w:val="both"/>
        <w:rPr>
          <w:rFonts w:ascii="Arial" w:hAnsi="Arial" w:cs="Arial"/>
          <w:sz w:val="24"/>
          <w:szCs w:val="24"/>
          <w:lang w:val="de-CH"/>
        </w:rPr>
      </w:pPr>
    </w:p>
    <w:p w:rsidR="0004616C" w:rsidRDefault="0004616C" w:rsidP="0004616C">
      <w:pPr>
        <w:pStyle w:val="Standa"/>
        <w:jc w:val="both"/>
        <w:rPr>
          <w:rFonts w:ascii="Arial" w:hAnsi="Arial"/>
        </w:rPr>
      </w:pPr>
      <w:r>
        <w:rPr>
          <w:rFonts w:ascii="Arial" w:hAnsi="Arial"/>
        </w:rPr>
        <w:t>Von der Synode verabschiedet am: 1. März 2016</w:t>
      </w:r>
    </w:p>
    <w:p w:rsidR="0004616C" w:rsidRDefault="0004616C" w:rsidP="0004616C">
      <w:pPr>
        <w:pStyle w:val="Standa"/>
        <w:jc w:val="both"/>
        <w:rPr>
          <w:rFonts w:ascii="Arial" w:hAnsi="Arial"/>
        </w:rPr>
      </w:pPr>
    </w:p>
    <w:p w:rsidR="0004616C" w:rsidRDefault="0004616C" w:rsidP="0004616C">
      <w:pPr>
        <w:pStyle w:val="Standa"/>
        <w:jc w:val="both"/>
        <w:rPr>
          <w:rFonts w:ascii="Arial" w:hAnsi="Arial"/>
        </w:rPr>
      </w:pPr>
    </w:p>
    <w:p w:rsidR="0004616C" w:rsidRDefault="0004616C" w:rsidP="0004616C">
      <w:pPr>
        <w:pStyle w:val="Standa"/>
        <w:jc w:val="both"/>
        <w:rPr>
          <w:rFonts w:ascii="Arial" w:hAnsi="Arial"/>
        </w:rPr>
      </w:pPr>
      <w:r>
        <w:rPr>
          <w:rFonts w:ascii="Arial" w:hAnsi="Arial"/>
        </w:rPr>
        <w:t>Vom S</w:t>
      </w:r>
      <w:r w:rsidR="003F3EDB">
        <w:rPr>
          <w:rFonts w:ascii="Arial" w:hAnsi="Arial"/>
        </w:rPr>
        <w:t>y</w:t>
      </w:r>
      <w:r w:rsidR="006D718B">
        <w:rPr>
          <w:rFonts w:ascii="Arial" w:hAnsi="Arial"/>
        </w:rPr>
        <w:t xml:space="preserve">nodalrat in Kraft gesetzt am: 12. </w:t>
      </w:r>
      <w:proofErr w:type="gramStart"/>
      <w:r w:rsidR="006D718B">
        <w:rPr>
          <w:rFonts w:ascii="Arial" w:hAnsi="Arial"/>
        </w:rPr>
        <w:t>Oktober</w:t>
      </w:r>
      <w:r w:rsidR="00EB6F52">
        <w:rPr>
          <w:rFonts w:ascii="Arial" w:hAnsi="Arial"/>
        </w:rPr>
        <w:t xml:space="preserve"> </w:t>
      </w:r>
      <w:bookmarkStart w:id="0" w:name="_GoBack"/>
      <w:bookmarkEnd w:id="0"/>
      <w:r>
        <w:rPr>
          <w:rFonts w:ascii="Arial" w:hAnsi="Arial"/>
        </w:rPr>
        <w:t xml:space="preserve"> 2016</w:t>
      </w:r>
      <w:proofErr w:type="gramEnd"/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C15703" w:rsidP="0004616C">
      <w:pPr>
        <w:pStyle w:val="Standa"/>
        <w:jc w:val="both"/>
        <w:rPr>
          <w:rFonts w:ascii="Arial" w:hAnsi="Arial"/>
        </w:rPr>
      </w:pPr>
    </w:p>
    <w:p w:rsidR="00C15703" w:rsidRDefault="00503CA9" w:rsidP="0029797B">
      <w:pPr>
        <w:pStyle w:val="Standa"/>
        <w:jc w:val="both"/>
        <w:rPr>
          <w:rFonts w:ascii="Arial" w:hAnsi="Arial"/>
        </w:rPr>
      </w:pPr>
      <w:r>
        <w:rPr>
          <w:rFonts w:ascii="Arial" w:hAnsi="Arial"/>
          <w:i/>
          <w:vertAlign w:val="superscript"/>
        </w:rPr>
        <w:t xml:space="preserve"> </w:t>
      </w:r>
    </w:p>
    <w:sectPr w:rsidR="00C15703" w:rsidSect="007D10E0">
      <w:headerReference w:type="default" r:id="rId8"/>
      <w:footerReference w:type="default" r:id="rId9"/>
      <w:pgSz w:w="11911" w:h="16832"/>
      <w:pgMar w:top="2511" w:right="1134" w:bottom="1701" w:left="1701" w:header="425" w:footer="5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D4F" w:rsidRDefault="00410D4F">
      <w:r>
        <w:separator/>
      </w:r>
    </w:p>
  </w:endnote>
  <w:endnote w:type="continuationSeparator" w:id="0">
    <w:p w:rsidR="00410D4F" w:rsidRDefault="0041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1731" w:rsidRDefault="00F01731" w:rsidP="00F01731">
    <w:pPr>
      <w:pStyle w:val="Pieddepage"/>
      <w:jc w:val="right"/>
      <w:rPr>
        <w:rFonts w:ascii="Arial" w:hAnsi="Arial" w:cs="Arial"/>
        <w:lang w:val="de-CH"/>
      </w:rPr>
    </w:pPr>
    <w:r>
      <w:rPr>
        <w:rFonts w:ascii="Arial" w:hAnsi="Arial" w:cs="Arial"/>
        <w:lang w:val="de-CH"/>
      </w:rPr>
      <w:t>Seite</w:t>
    </w:r>
    <w:r w:rsidRPr="00B44074">
      <w:rPr>
        <w:rFonts w:ascii="Arial" w:hAnsi="Arial" w:cs="Arial"/>
        <w:lang w:val="de-CH"/>
      </w:rPr>
      <w:t xml:space="preserve"> </w:t>
    </w:r>
    <w:r w:rsidR="00960968" w:rsidRPr="00B44074">
      <w:rPr>
        <w:rFonts w:ascii="Arial" w:hAnsi="Arial" w:cs="Arial"/>
      </w:rPr>
      <w:fldChar w:fldCharType="begin"/>
    </w:r>
    <w:r w:rsidRPr="00B44074">
      <w:rPr>
        <w:rFonts w:ascii="Arial" w:hAnsi="Arial" w:cs="Arial"/>
        <w:lang w:val="de-CH"/>
      </w:rPr>
      <w:instrText xml:space="preserve"> PAGE  \* Arabic  \* MERGEFORMAT </w:instrText>
    </w:r>
    <w:r w:rsidR="00960968" w:rsidRPr="00B44074">
      <w:rPr>
        <w:rFonts w:ascii="Arial" w:hAnsi="Arial" w:cs="Arial"/>
      </w:rPr>
      <w:fldChar w:fldCharType="separate"/>
    </w:r>
    <w:r w:rsidR="00DA2F52">
      <w:rPr>
        <w:rFonts w:ascii="Arial" w:hAnsi="Arial" w:cs="Arial"/>
        <w:noProof/>
        <w:lang w:val="de-CH"/>
      </w:rPr>
      <w:t>2</w:t>
    </w:r>
    <w:r w:rsidR="00960968" w:rsidRPr="00B44074">
      <w:rPr>
        <w:rFonts w:ascii="Arial" w:hAnsi="Arial" w:cs="Arial"/>
      </w:rPr>
      <w:fldChar w:fldCharType="end"/>
    </w:r>
    <w:r w:rsidRPr="00B44074">
      <w:rPr>
        <w:rFonts w:ascii="Arial" w:hAnsi="Arial" w:cs="Arial"/>
        <w:lang w:val="de-CH"/>
      </w:rPr>
      <w:t xml:space="preserve"> / 2</w:t>
    </w:r>
  </w:p>
  <w:p w:rsidR="00F01731" w:rsidRPr="00F01731" w:rsidRDefault="00F01731" w:rsidP="00F01731">
    <w:pPr>
      <w:pStyle w:val="Pieddepage"/>
      <w:rPr>
        <w:rFonts w:ascii="Arial" w:hAnsi="Arial" w:cs="Arial"/>
        <w:sz w:val="16"/>
        <w:lang w:val="de-CH"/>
      </w:rPr>
    </w:pPr>
  </w:p>
  <w:p w:rsidR="00875B76" w:rsidRPr="00F01731" w:rsidRDefault="003439EB" w:rsidP="00F01731">
    <w:pPr>
      <w:pStyle w:val="Pieddepage"/>
      <w:rPr>
        <w:lang w:val="de-CH"/>
      </w:rPr>
    </w:pPr>
    <w:r>
      <w:fldChar w:fldCharType="begin"/>
    </w:r>
    <w:r w:rsidRPr="00503CA9">
      <w:rPr>
        <w:lang w:val="de-CH"/>
      </w:rPr>
      <w:instrText xml:space="preserve"> FILENAME  \p  \* MERGEFORMAT </w:instrText>
    </w:r>
    <w:r>
      <w:fldChar w:fldCharType="separate"/>
    </w:r>
    <w:r w:rsidR="00DA2F52" w:rsidRPr="00DA2F52">
      <w:rPr>
        <w:rFonts w:ascii="Arial" w:hAnsi="Arial" w:cs="Arial"/>
        <w:noProof/>
        <w:sz w:val="16"/>
        <w:lang w:val="de-CH"/>
      </w:rPr>
      <w:t>C:\Users\sb\Desktop\2.LesungRichtilinien-Religionsunterricht-im-Kindergarten-dt.docx</w:t>
    </w:r>
    <w:r>
      <w:rPr>
        <w:rFonts w:ascii="Arial" w:hAnsi="Arial" w:cs="Arial"/>
        <w:noProof/>
        <w:sz w:val="16"/>
        <w:lang w:val="de-CH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D4F" w:rsidRDefault="00410D4F">
      <w:r>
        <w:separator/>
      </w:r>
    </w:p>
  </w:footnote>
  <w:footnote w:type="continuationSeparator" w:id="0">
    <w:p w:rsidR="00410D4F" w:rsidRDefault="0041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228" w:rsidRPr="00DD6228" w:rsidRDefault="002D12C7" w:rsidP="007D10E0">
    <w:pPr>
      <w:pStyle w:val="En-tte"/>
    </w:pPr>
    <w:r>
      <w:rPr>
        <w:noProof/>
        <w:lang w:val="fr-CH" w:eastAsia="fr-CH"/>
      </w:rPr>
      <mc:AlternateContent>
        <mc:Choice Requires="wpg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-13335</wp:posOffset>
              </wp:positionH>
              <wp:positionV relativeFrom="paragraph">
                <wp:posOffset>263525</wp:posOffset>
              </wp:positionV>
              <wp:extent cx="5283835" cy="1066800"/>
              <wp:effectExtent l="0" t="0" r="0" b="0"/>
              <wp:wrapNone/>
              <wp:docPr id="2" name="Gruppieren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283835" cy="1066800"/>
                        <a:chOff x="-14797" y="-15240"/>
                        <a:chExt cx="5283867" cy="1066800"/>
                      </a:xfrm>
                    </wpg:grpSpPr>
                    <pic:pic xmlns:pic="http://schemas.openxmlformats.org/drawingml/2006/picture">
                      <pic:nvPicPr>
                        <pic:cNvPr id="3" name="Bild 3" descr="FR_Ref500_FR_Logo-ver_RGB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27246"/>
                        <a:stretch>
                          <a:fillRect/>
                        </a:stretch>
                      </pic:blipFill>
                      <pic:spPr bwMode="auto">
                        <a:xfrm>
                          <a:off x="-14797" y="0"/>
                          <a:ext cx="580420" cy="70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65625" y="-15240"/>
                          <a:ext cx="4703445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56EC" w:rsidRPr="00195295" w:rsidRDefault="003556EC" w:rsidP="003556EC">
                            <w:pPr>
                              <w:suppressAutoHyphens/>
                              <w:rPr>
                                <w:rFonts w:ascii="Arial" w:hAnsi="Arial" w:cs="Arial"/>
                                <w:lang w:val="de-CH"/>
                              </w:rPr>
                            </w:pPr>
                            <w:r w:rsidRPr="00195295">
                              <w:rPr>
                                <w:rFonts w:ascii="Arial" w:hAnsi="Arial" w:cs="Arial"/>
                                <w:lang w:val="de-CH"/>
                              </w:rPr>
                              <w:t>Evangelisch-reformierte Kirche des Kantons Freiburg</w:t>
                            </w:r>
                          </w:p>
                          <w:p w:rsidR="003556EC" w:rsidRPr="00195295" w:rsidRDefault="003556EC" w:rsidP="003556EC">
                            <w:pPr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195295">
                              <w:rPr>
                                <w:rFonts w:ascii="Arial" w:hAnsi="Arial" w:cs="Arial"/>
                                <w:lang w:val="fr-CH"/>
                              </w:rPr>
                              <w:t>Eglise évangélique réformée du canton de Fribourg</w:t>
                            </w:r>
                          </w:p>
                          <w:p w:rsidR="003556EC" w:rsidRPr="00195295" w:rsidRDefault="003556EC" w:rsidP="003556EC">
                            <w:pPr>
                              <w:tabs>
                                <w:tab w:val="left" w:pos="4590"/>
                              </w:tabs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</w:p>
                          <w:p w:rsidR="003556EC" w:rsidRPr="00065772" w:rsidRDefault="00FC07E8" w:rsidP="003556EC">
                            <w:pPr>
                              <w:tabs>
                                <w:tab w:val="left" w:pos="4590"/>
                              </w:tabs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proofErr w:type="spellStart"/>
                            <w:r w:rsidRPr="00FC07E8">
                              <w:rPr>
                                <w:rFonts w:ascii="Arial" w:hAnsi="Arial" w:cs="Arial"/>
                                <w:lang w:val="fr-CH"/>
                              </w:rPr>
                              <w:t>Synodalrat</w:t>
                            </w:r>
                            <w:proofErr w:type="spellEnd"/>
                            <w:r w:rsidRPr="00FC07E8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- Conseil synodal</w:t>
                            </w:r>
                          </w:p>
                          <w:p w:rsidR="007165F2" w:rsidRPr="00195295" w:rsidRDefault="007165F2" w:rsidP="007165F2">
                            <w:pPr>
                              <w:suppressAutoHyphens/>
                              <w:rPr>
                                <w:rFonts w:ascii="Arial" w:hAnsi="Arial" w:cs="Arial"/>
                                <w:lang w:val="fr-CH"/>
                              </w:rPr>
                            </w:pPr>
                            <w:r w:rsidRPr="003B63E8">
                              <w:rPr>
                                <w:rFonts w:ascii="Arial" w:hAnsi="Arial" w:cs="Arial"/>
                                <w:lang w:val="de-CH"/>
                              </w:rPr>
                              <w:t>Kirchenkanzlei</w:t>
                            </w:r>
                            <w:r w:rsidRPr="00195295">
                              <w:rPr>
                                <w:rFonts w:ascii="Arial" w:hAnsi="Arial" w:cs="Arial"/>
                                <w:lang w:val="fr-CH"/>
                              </w:rPr>
                              <w:t xml:space="preserve"> - </w:t>
                            </w:r>
                            <w:r>
                              <w:rPr>
                                <w:rFonts w:ascii="Arial" w:hAnsi="Arial" w:cs="Arial"/>
                                <w:lang w:val="fr-CH"/>
                              </w:rPr>
                              <w:t>Chancellerie</w:t>
                            </w:r>
                          </w:p>
                          <w:p w:rsidR="003556EC" w:rsidRDefault="003556EC"/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uppieren 2" o:spid="_x0000_s1026" style="position:absolute;margin-left:-1.05pt;margin-top:20.75pt;width:416.05pt;height:84pt;z-index:251657728;mso-width-relative:margin;mso-height-relative:margin" coordorigin="-147,-152" coordsize="52838,10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DRAAAAABSZ2h0bG9uZwAAAfQ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3" o:spid="_x0000_s1027" type="#_x0000_t75" alt="FR_Ref500_FR_Logo-ver_RGB" style="position:absolute;left:-147;width:5803;height:7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">
                <v:imagedata r:id="rId2" o:title="FR_Ref500_FR_Logo-ver_RGB" cropbottom="17856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5656;top:-152;width:47034;height:10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" stroked="f">
                <v:textbox inset=",0,,0">
                  <w:txbxContent>
                    <w:p w:rsidR="003556EC" w:rsidRPr="00195295" w:rsidRDefault="003556EC" w:rsidP="003556EC">
                      <w:pPr>
                        <w:suppressAutoHyphens/>
                        <w:rPr>
                          <w:rFonts w:ascii="Arial" w:hAnsi="Arial" w:cs="Arial"/>
                          <w:lang w:val="de-CH"/>
                        </w:rPr>
                      </w:pPr>
                      <w:r w:rsidRPr="00195295">
                        <w:rPr>
                          <w:rFonts w:ascii="Arial" w:hAnsi="Arial" w:cs="Arial"/>
                          <w:lang w:val="de-CH"/>
                        </w:rPr>
                        <w:t>Evangelisch-reformierte Kirche des Kantons Freiburg</w:t>
                      </w:r>
                    </w:p>
                    <w:p w:rsidR="003556EC" w:rsidRPr="00195295" w:rsidRDefault="003556EC" w:rsidP="003556EC">
                      <w:pPr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r w:rsidRPr="00195295">
                        <w:rPr>
                          <w:rFonts w:ascii="Arial" w:hAnsi="Arial" w:cs="Arial"/>
                          <w:lang w:val="fr-CH"/>
                        </w:rPr>
                        <w:t>Eglise évangélique réformée du canton de Fribourg</w:t>
                      </w:r>
                    </w:p>
                    <w:p w:rsidR="003556EC" w:rsidRPr="00195295" w:rsidRDefault="003556EC" w:rsidP="003556EC">
                      <w:pPr>
                        <w:tabs>
                          <w:tab w:val="left" w:pos="4590"/>
                        </w:tabs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</w:p>
                    <w:p w:rsidR="003556EC" w:rsidRPr="00065772" w:rsidRDefault="00FC07E8" w:rsidP="003556EC">
                      <w:pPr>
                        <w:tabs>
                          <w:tab w:val="left" w:pos="4590"/>
                        </w:tabs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r w:rsidRPr="00FC07E8">
                        <w:rPr>
                          <w:rFonts w:ascii="Arial" w:hAnsi="Arial" w:cs="Arial"/>
                          <w:lang w:val="fr-CH"/>
                        </w:rPr>
                        <w:t>Synodalrat - Conseil synodal</w:t>
                      </w:r>
                    </w:p>
                    <w:p w:rsidR="007165F2" w:rsidRPr="00195295" w:rsidRDefault="007165F2" w:rsidP="007165F2">
                      <w:pPr>
                        <w:suppressAutoHyphens/>
                        <w:rPr>
                          <w:rFonts w:ascii="Arial" w:hAnsi="Arial" w:cs="Arial"/>
                          <w:lang w:val="fr-CH"/>
                        </w:rPr>
                      </w:pPr>
                      <w:r w:rsidRPr="003B63E8">
                        <w:rPr>
                          <w:rFonts w:ascii="Arial" w:hAnsi="Arial" w:cs="Arial"/>
                          <w:lang w:val="de-CH"/>
                        </w:rPr>
                        <w:t>Kirchenkanzlei</w:t>
                      </w:r>
                      <w:r w:rsidRPr="00195295">
                        <w:rPr>
                          <w:rFonts w:ascii="Arial" w:hAnsi="Arial" w:cs="Arial"/>
                          <w:lang w:val="fr-CH"/>
                        </w:rPr>
                        <w:t xml:space="preserve"> - </w:t>
                      </w:r>
                      <w:r>
                        <w:rPr>
                          <w:rFonts w:ascii="Arial" w:hAnsi="Arial" w:cs="Arial"/>
                          <w:lang w:val="fr-CH"/>
                        </w:rPr>
                        <w:t>Chancellerie</w:t>
                      </w:r>
                    </w:p>
                    <w:p w:rsidR="003556EC" w:rsidRDefault="003556EC"/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2103"/>
    <w:multiLevelType w:val="hybridMultilevel"/>
    <w:tmpl w:val="27DCAF86"/>
    <w:lvl w:ilvl="0" w:tplc="B952F9F8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5405F"/>
    <w:multiLevelType w:val="hybridMultilevel"/>
    <w:tmpl w:val="5AFC00CC"/>
    <w:lvl w:ilvl="0" w:tplc="1362EA8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8360F"/>
    <w:multiLevelType w:val="hybridMultilevel"/>
    <w:tmpl w:val="5590D97C"/>
    <w:lvl w:ilvl="0" w:tplc="E30023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FE3695"/>
    <w:multiLevelType w:val="hybridMultilevel"/>
    <w:tmpl w:val="18328114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A13C2"/>
    <w:multiLevelType w:val="hybridMultilevel"/>
    <w:tmpl w:val="A9C8F024"/>
    <w:lvl w:ilvl="0" w:tplc="2C4A8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C709C"/>
    <w:multiLevelType w:val="hybridMultilevel"/>
    <w:tmpl w:val="CF14E13C"/>
    <w:lvl w:ilvl="0" w:tplc="FFFFFFFF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6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78F1E06"/>
    <w:multiLevelType w:val="hybridMultilevel"/>
    <w:tmpl w:val="53C04118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FDD2633"/>
    <w:multiLevelType w:val="hybridMultilevel"/>
    <w:tmpl w:val="5ABC631A"/>
    <w:lvl w:ilvl="0" w:tplc="46BCE83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  <w:i w:val="0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0"/>
  </w:num>
  <w:num w:numId="7">
    <w:abstractNumId w:val="2"/>
  </w:num>
  <w:num w:numId="8">
    <w:abstractNumId w:val="11"/>
  </w:num>
  <w:num w:numId="9">
    <w:abstractNumId w:val="1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821"/>
    <w:rsid w:val="00002816"/>
    <w:rsid w:val="00002DAA"/>
    <w:rsid w:val="00007502"/>
    <w:rsid w:val="0001123C"/>
    <w:rsid w:val="00015FF8"/>
    <w:rsid w:val="000179F2"/>
    <w:rsid w:val="00023469"/>
    <w:rsid w:val="000246A7"/>
    <w:rsid w:val="00027F85"/>
    <w:rsid w:val="00031B81"/>
    <w:rsid w:val="00036FD3"/>
    <w:rsid w:val="000416EE"/>
    <w:rsid w:val="0004616C"/>
    <w:rsid w:val="00050959"/>
    <w:rsid w:val="0005097C"/>
    <w:rsid w:val="000513A7"/>
    <w:rsid w:val="00051970"/>
    <w:rsid w:val="0005731A"/>
    <w:rsid w:val="000579FD"/>
    <w:rsid w:val="00065772"/>
    <w:rsid w:val="00065C4F"/>
    <w:rsid w:val="00071335"/>
    <w:rsid w:val="00071664"/>
    <w:rsid w:val="00076BFF"/>
    <w:rsid w:val="00085237"/>
    <w:rsid w:val="000867E7"/>
    <w:rsid w:val="00087F3E"/>
    <w:rsid w:val="000A7D6D"/>
    <w:rsid w:val="000B197D"/>
    <w:rsid w:val="000B1B7A"/>
    <w:rsid w:val="000D40CE"/>
    <w:rsid w:val="000E5AE9"/>
    <w:rsid w:val="000E5C62"/>
    <w:rsid w:val="000E6DB3"/>
    <w:rsid w:val="000F1135"/>
    <w:rsid w:val="000F2353"/>
    <w:rsid w:val="000F6214"/>
    <w:rsid w:val="001047FB"/>
    <w:rsid w:val="0010503D"/>
    <w:rsid w:val="0011222C"/>
    <w:rsid w:val="00112B22"/>
    <w:rsid w:val="00113A4D"/>
    <w:rsid w:val="00114490"/>
    <w:rsid w:val="001147D6"/>
    <w:rsid w:val="00125B0A"/>
    <w:rsid w:val="0013210C"/>
    <w:rsid w:val="001322F1"/>
    <w:rsid w:val="00151207"/>
    <w:rsid w:val="001515E4"/>
    <w:rsid w:val="001539F4"/>
    <w:rsid w:val="001628CF"/>
    <w:rsid w:val="00164165"/>
    <w:rsid w:val="00187FF3"/>
    <w:rsid w:val="0019471B"/>
    <w:rsid w:val="00195295"/>
    <w:rsid w:val="001A2F8D"/>
    <w:rsid w:val="001B4AD3"/>
    <w:rsid w:val="001C4E2E"/>
    <w:rsid w:val="001C71DA"/>
    <w:rsid w:val="001C7A68"/>
    <w:rsid w:val="001D1DE3"/>
    <w:rsid w:val="001D3B2A"/>
    <w:rsid w:val="001D3D1E"/>
    <w:rsid w:val="001D5724"/>
    <w:rsid w:val="001D7826"/>
    <w:rsid w:val="001D7EC1"/>
    <w:rsid w:val="001E2601"/>
    <w:rsid w:val="001F4530"/>
    <w:rsid w:val="001F55BD"/>
    <w:rsid w:val="00200914"/>
    <w:rsid w:val="00201A50"/>
    <w:rsid w:val="002027FD"/>
    <w:rsid w:val="0021080E"/>
    <w:rsid w:val="00214CC2"/>
    <w:rsid w:val="00262B0C"/>
    <w:rsid w:val="00273495"/>
    <w:rsid w:val="00280C0B"/>
    <w:rsid w:val="002827AF"/>
    <w:rsid w:val="00284AE3"/>
    <w:rsid w:val="0029797B"/>
    <w:rsid w:val="002A66DB"/>
    <w:rsid w:val="002B1692"/>
    <w:rsid w:val="002B7A4B"/>
    <w:rsid w:val="002C1579"/>
    <w:rsid w:val="002C180C"/>
    <w:rsid w:val="002D12C7"/>
    <w:rsid w:val="002D4D29"/>
    <w:rsid w:val="002E113E"/>
    <w:rsid w:val="002F2C58"/>
    <w:rsid w:val="00306FF5"/>
    <w:rsid w:val="00326E68"/>
    <w:rsid w:val="003332BD"/>
    <w:rsid w:val="0033369F"/>
    <w:rsid w:val="00336EDA"/>
    <w:rsid w:val="00342D87"/>
    <w:rsid w:val="00342FB7"/>
    <w:rsid w:val="003439EB"/>
    <w:rsid w:val="00353DB9"/>
    <w:rsid w:val="003556EC"/>
    <w:rsid w:val="00360083"/>
    <w:rsid w:val="00367B44"/>
    <w:rsid w:val="00371AB8"/>
    <w:rsid w:val="00372A35"/>
    <w:rsid w:val="00375231"/>
    <w:rsid w:val="00375744"/>
    <w:rsid w:val="00382966"/>
    <w:rsid w:val="00385F2D"/>
    <w:rsid w:val="00395A21"/>
    <w:rsid w:val="003A29F8"/>
    <w:rsid w:val="003A3F34"/>
    <w:rsid w:val="003A7583"/>
    <w:rsid w:val="003B4811"/>
    <w:rsid w:val="003C0AED"/>
    <w:rsid w:val="003C5F80"/>
    <w:rsid w:val="003D6860"/>
    <w:rsid w:val="003E2E95"/>
    <w:rsid w:val="003E4F58"/>
    <w:rsid w:val="003E637D"/>
    <w:rsid w:val="003F3123"/>
    <w:rsid w:val="003F3EDB"/>
    <w:rsid w:val="004102E8"/>
    <w:rsid w:val="00410D4F"/>
    <w:rsid w:val="00413290"/>
    <w:rsid w:val="00424B59"/>
    <w:rsid w:val="00436A14"/>
    <w:rsid w:val="004437AE"/>
    <w:rsid w:val="00444EED"/>
    <w:rsid w:val="00461145"/>
    <w:rsid w:val="00464E4E"/>
    <w:rsid w:val="004661DE"/>
    <w:rsid w:val="0048201C"/>
    <w:rsid w:val="0048339C"/>
    <w:rsid w:val="00485BC6"/>
    <w:rsid w:val="00491EC3"/>
    <w:rsid w:val="004A1BB8"/>
    <w:rsid w:val="004A38D4"/>
    <w:rsid w:val="004B5F6F"/>
    <w:rsid w:val="004D38AB"/>
    <w:rsid w:val="004F1888"/>
    <w:rsid w:val="004F5103"/>
    <w:rsid w:val="00503CA9"/>
    <w:rsid w:val="00513ACD"/>
    <w:rsid w:val="00517668"/>
    <w:rsid w:val="00520DA8"/>
    <w:rsid w:val="00521C48"/>
    <w:rsid w:val="0053144B"/>
    <w:rsid w:val="00532115"/>
    <w:rsid w:val="00543F7F"/>
    <w:rsid w:val="005476AB"/>
    <w:rsid w:val="00550BE2"/>
    <w:rsid w:val="005514D8"/>
    <w:rsid w:val="0055694D"/>
    <w:rsid w:val="0056242D"/>
    <w:rsid w:val="00566D1F"/>
    <w:rsid w:val="00577669"/>
    <w:rsid w:val="00581F08"/>
    <w:rsid w:val="0058495A"/>
    <w:rsid w:val="00585AEB"/>
    <w:rsid w:val="00586C0D"/>
    <w:rsid w:val="00593B9D"/>
    <w:rsid w:val="0059406A"/>
    <w:rsid w:val="005A2312"/>
    <w:rsid w:val="005A4EDB"/>
    <w:rsid w:val="005A6616"/>
    <w:rsid w:val="005B1EB8"/>
    <w:rsid w:val="005B6FA2"/>
    <w:rsid w:val="005E22E2"/>
    <w:rsid w:val="005E67C5"/>
    <w:rsid w:val="005F057D"/>
    <w:rsid w:val="005F4589"/>
    <w:rsid w:val="005F6EFD"/>
    <w:rsid w:val="00617A9D"/>
    <w:rsid w:val="00617F0B"/>
    <w:rsid w:val="006219DE"/>
    <w:rsid w:val="00635CB4"/>
    <w:rsid w:val="00635E62"/>
    <w:rsid w:val="0064118E"/>
    <w:rsid w:val="00652CE3"/>
    <w:rsid w:val="00656347"/>
    <w:rsid w:val="0066372B"/>
    <w:rsid w:val="00670169"/>
    <w:rsid w:val="0067132D"/>
    <w:rsid w:val="00674C0E"/>
    <w:rsid w:val="006825ED"/>
    <w:rsid w:val="006939FC"/>
    <w:rsid w:val="006947ED"/>
    <w:rsid w:val="006A2927"/>
    <w:rsid w:val="006A3A3D"/>
    <w:rsid w:val="006A6D2D"/>
    <w:rsid w:val="006B6818"/>
    <w:rsid w:val="006C4E35"/>
    <w:rsid w:val="006D59FE"/>
    <w:rsid w:val="006D718B"/>
    <w:rsid w:val="006F1154"/>
    <w:rsid w:val="006F2FE9"/>
    <w:rsid w:val="006F54DD"/>
    <w:rsid w:val="0070332F"/>
    <w:rsid w:val="00706EBD"/>
    <w:rsid w:val="00710F7E"/>
    <w:rsid w:val="00712D13"/>
    <w:rsid w:val="007131FF"/>
    <w:rsid w:val="0071619D"/>
    <w:rsid w:val="007165F2"/>
    <w:rsid w:val="00720731"/>
    <w:rsid w:val="00727F64"/>
    <w:rsid w:val="0073186B"/>
    <w:rsid w:val="00731BDB"/>
    <w:rsid w:val="007363E1"/>
    <w:rsid w:val="00741EA1"/>
    <w:rsid w:val="0075148A"/>
    <w:rsid w:val="00755FAE"/>
    <w:rsid w:val="007570E1"/>
    <w:rsid w:val="00761FEB"/>
    <w:rsid w:val="00763129"/>
    <w:rsid w:val="007725B0"/>
    <w:rsid w:val="00781BD9"/>
    <w:rsid w:val="00784949"/>
    <w:rsid w:val="007926D2"/>
    <w:rsid w:val="00796F9A"/>
    <w:rsid w:val="007A625F"/>
    <w:rsid w:val="007A6A37"/>
    <w:rsid w:val="007B42C6"/>
    <w:rsid w:val="007B6033"/>
    <w:rsid w:val="007C5F60"/>
    <w:rsid w:val="007C6235"/>
    <w:rsid w:val="007D10E0"/>
    <w:rsid w:val="007D147D"/>
    <w:rsid w:val="007E1655"/>
    <w:rsid w:val="007E703A"/>
    <w:rsid w:val="007F44C1"/>
    <w:rsid w:val="00805F10"/>
    <w:rsid w:val="00805F8D"/>
    <w:rsid w:val="00806838"/>
    <w:rsid w:val="008136F8"/>
    <w:rsid w:val="00813D44"/>
    <w:rsid w:val="00815E78"/>
    <w:rsid w:val="008177B0"/>
    <w:rsid w:val="008252F9"/>
    <w:rsid w:val="0084015D"/>
    <w:rsid w:val="008635DA"/>
    <w:rsid w:val="00863E22"/>
    <w:rsid w:val="0087546B"/>
    <w:rsid w:val="00875B76"/>
    <w:rsid w:val="00875EB2"/>
    <w:rsid w:val="0088456F"/>
    <w:rsid w:val="008A710A"/>
    <w:rsid w:val="008B4532"/>
    <w:rsid w:val="008C7053"/>
    <w:rsid w:val="008D09E3"/>
    <w:rsid w:val="008D1B92"/>
    <w:rsid w:val="0090460D"/>
    <w:rsid w:val="00905F29"/>
    <w:rsid w:val="00922E7A"/>
    <w:rsid w:val="00925D16"/>
    <w:rsid w:val="009332BA"/>
    <w:rsid w:val="0093338F"/>
    <w:rsid w:val="00946A62"/>
    <w:rsid w:val="009576A5"/>
    <w:rsid w:val="00957FF5"/>
    <w:rsid w:val="00960968"/>
    <w:rsid w:val="00975B6E"/>
    <w:rsid w:val="0097634E"/>
    <w:rsid w:val="0097724D"/>
    <w:rsid w:val="009A44E3"/>
    <w:rsid w:val="009A766B"/>
    <w:rsid w:val="009A7AD9"/>
    <w:rsid w:val="009B6B2B"/>
    <w:rsid w:val="009C053F"/>
    <w:rsid w:val="009C0960"/>
    <w:rsid w:val="009C1A4F"/>
    <w:rsid w:val="009C2A16"/>
    <w:rsid w:val="009C6094"/>
    <w:rsid w:val="009C70C3"/>
    <w:rsid w:val="009D5CA2"/>
    <w:rsid w:val="009D5DF8"/>
    <w:rsid w:val="009F15FF"/>
    <w:rsid w:val="00A06EBE"/>
    <w:rsid w:val="00A1373B"/>
    <w:rsid w:val="00A27F38"/>
    <w:rsid w:val="00A30F65"/>
    <w:rsid w:val="00A3131E"/>
    <w:rsid w:val="00A31554"/>
    <w:rsid w:val="00A3711F"/>
    <w:rsid w:val="00A379BB"/>
    <w:rsid w:val="00A405F6"/>
    <w:rsid w:val="00A413CE"/>
    <w:rsid w:val="00A572F8"/>
    <w:rsid w:val="00A7020A"/>
    <w:rsid w:val="00A7091F"/>
    <w:rsid w:val="00A74F05"/>
    <w:rsid w:val="00A77C60"/>
    <w:rsid w:val="00A8361B"/>
    <w:rsid w:val="00A84049"/>
    <w:rsid w:val="00AA594C"/>
    <w:rsid w:val="00AA75BD"/>
    <w:rsid w:val="00AB35C9"/>
    <w:rsid w:val="00AC0DEA"/>
    <w:rsid w:val="00AC4C74"/>
    <w:rsid w:val="00AD37BF"/>
    <w:rsid w:val="00AD592E"/>
    <w:rsid w:val="00AD6934"/>
    <w:rsid w:val="00AE3112"/>
    <w:rsid w:val="00AE469E"/>
    <w:rsid w:val="00B00FF1"/>
    <w:rsid w:val="00B101ED"/>
    <w:rsid w:val="00B324C3"/>
    <w:rsid w:val="00B40878"/>
    <w:rsid w:val="00B505B8"/>
    <w:rsid w:val="00B511E9"/>
    <w:rsid w:val="00B551C2"/>
    <w:rsid w:val="00B626C1"/>
    <w:rsid w:val="00B67231"/>
    <w:rsid w:val="00B754FC"/>
    <w:rsid w:val="00B85B8E"/>
    <w:rsid w:val="00B87BF4"/>
    <w:rsid w:val="00BB16D3"/>
    <w:rsid w:val="00BB476C"/>
    <w:rsid w:val="00BB616A"/>
    <w:rsid w:val="00BD07FE"/>
    <w:rsid w:val="00BD1821"/>
    <w:rsid w:val="00BD7BFD"/>
    <w:rsid w:val="00BD7E51"/>
    <w:rsid w:val="00BE7143"/>
    <w:rsid w:val="00BF02AC"/>
    <w:rsid w:val="00C10475"/>
    <w:rsid w:val="00C11F23"/>
    <w:rsid w:val="00C1216D"/>
    <w:rsid w:val="00C122B8"/>
    <w:rsid w:val="00C15703"/>
    <w:rsid w:val="00C173C7"/>
    <w:rsid w:val="00C27B33"/>
    <w:rsid w:val="00C404B3"/>
    <w:rsid w:val="00C42C80"/>
    <w:rsid w:val="00C42F64"/>
    <w:rsid w:val="00C472CA"/>
    <w:rsid w:val="00C56335"/>
    <w:rsid w:val="00C60806"/>
    <w:rsid w:val="00C73172"/>
    <w:rsid w:val="00C75B66"/>
    <w:rsid w:val="00C80FE8"/>
    <w:rsid w:val="00C84F9D"/>
    <w:rsid w:val="00C84FB6"/>
    <w:rsid w:val="00C86BEA"/>
    <w:rsid w:val="00C916DA"/>
    <w:rsid w:val="00C9671D"/>
    <w:rsid w:val="00C977B1"/>
    <w:rsid w:val="00CA467E"/>
    <w:rsid w:val="00CA702E"/>
    <w:rsid w:val="00CB5E79"/>
    <w:rsid w:val="00CB6BE0"/>
    <w:rsid w:val="00CE0418"/>
    <w:rsid w:val="00D13FB0"/>
    <w:rsid w:val="00D201F3"/>
    <w:rsid w:val="00D20FC8"/>
    <w:rsid w:val="00D2282C"/>
    <w:rsid w:val="00D26FC3"/>
    <w:rsid w:val="00D3578F"/>
    <w:rsid w:val="00D4318B"/>
    <w:rsid w:val="00D527C1"/>
    <w:rsid w:val="00D76257"/>
    <w:rsid w:val="00D776A9"/>
    <w:rsid w:val="00D82015"/>
    <w:rsid w:val="00D85293"/>
    <w:rsid w:val="00D92CF0"/>
    <w:rsid w:val="00D92D62"/>
    <w:rsid w:val="00D93445"/>
    <w:rsid w:val="00D94CDC"/>
    <w:rsid w:val="00D97125"/>
    <w:rsid w:val="00D97479"/>
    <w:rsid w:val="00DA2F52"/>
    <w:rsid w:val="00DA44FF"/>
    <w:rsid w:val="00DA65E7"/>
    <w:rsid w:val="00DA7245"/>
    <w:rsid w:val="00DB61CC"/>
    <w:rsid w:val="00DC0C92"/>
    <w:rsid w:val="00DD458D"/>
    <w:rsid w:val="00DD6228"/>
    <w:rsid w:val="00DF0B6E"/>
    <w:rsid w:val="00DF78BE"/>
    <w:rsid w:val="00E1308E"/>
    <w:rsid w:val="00E1367A"/>
    <w:rsid w:val="00E2696A"/>
    <w:rsid w:val="00E33D22"/>
    <w:rsid w:val="00E45044"/>
    <w:rsid w:val="00E508DF"/>
    <w:rsid w:val="00E51778"/>
    <w:rsid w:val="00E83FE0"/>
    <w:rsid w:val="00E854CE"/>
    <w:rsid w:val="00E95A25"/>
    <w:rsid w:val="00E97B53"/>
    <w:rsid w:val="00EB099B"/>
    <w:rsid w:val="00EB4A11"/>
    <w:rsid w:val="00EB64C6"/>
    <w:rsid w:val="00EB6F52"/>
    <w:rsid w:val="00EC4CED"/>
    <w:rsid w:val="00ED1D71"/>
    <w:rsid w:val="00ED312D"/>
    <w:rsid w:val="00ED4266"/>
    <w:rsid w:val="00ED6D48"/>
    <w:rsid w:val="00EE5119"/>
    <w:rsid w:val="00EF0E8F"/>
    <w:rsid w:val="00F01731"/>
    <w:rsid w:val="00F12E05"/>
    <w:rsid w:val="00F13564"/>
    <w:rsid w:val="00F248FE"/>
    <w:rsid w:val="00F253B3"/>
    <w:rsid w:val="00F30140"/>
    <w:rsid w:val="00F333EA"/>
    <w:rsid w:val="00F33707"/>
    <w:rsid w:val="00F40CEF"/>
    <w:rsid w:val="00F459A3"/>
    <w:rsid w:val="00F56C03"/>
    <w:rsid w:val="00F623A1"/>
    <w:rsid w:val="00F726B2"/>
    <w:rsid w:val="00F73DF8"/>
    <w:rsid w:val="00F73F2B"/>
    <w:rsid w:val="00F8159D"/>
    <w:rsid w:val="00F8194E"/>
    <w:rsid w:val="00F9054E"/>
    <w:rsid w:val="00F95454"/>
    <w:rsid w:val="00FA03D7"/>
    <w:rsid w:val="00FA5526"/>
    <w:rsid w:val="00FB41B9"/>
    <w:rsid w:val="00FC07E8"/>
    <w:rsid w:val="00FD7EAB"/>
    <w:rsid w:val="00FE1627"/>
    <w:rsid w:val="00FF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17D0DB4F"/>
  <w15:docId w15:val="{2C013106-63F4-489D-981C-DD3E47AEF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1821"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Titre1">
    <w:name w:val="heading 1"/>
    <w:basedOn w:val="Normal"/>
    <w:next w:val="Normal"/>
    <w:link w:val="Titre1Car"/>
    <w:qFormat/>
    <w:rsid w:val="00BD1821"/>
    <w:pPr>
      <w:spacing w:before="480"/>
      <w:contextualSpacing/>
      <w:outlineLvl w:val="0"/>
    </w:pPr>
    <w:rPr>
      <w:rFonts w:ascii="Verdana" w:hAnsi="Verdana"/>
      <w:b/>
      <w:bCs/>
      <w:sz w:val="28"/>
      <w:szCs w:val="28"/>
    </w:rPr>
  </w:style>
  <w:style w:type="paragraph" w:styleId="Titre2">
    <w:name w:val="heading 2"/>
    <w:basedOn w:val="Normal"/>
    <w:next w:val="Normal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05095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050959"/>
    <w:pPr>
      <w:tabs>
        <w:tab w:val="center" w:pos="4536"/>
        <w:tab w:val="right" w:pos="9072"/>
      </w:tabs>
    </w:pPr>
  </w:style>
  <w:style w:type="paragraph" w:styleId="Retraitcorpsdetexte">
    <w:name w:val="Body Text Indent"/>
    <w:basedOn w:val="Normal"/>
    <w:rsid w:val="00050959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Lienhypertexte">
    <w:name w:val="Hyperlink"/>
    <w:rsid w:val="00050959"/>
    <w:rPr>
      <w:color w:val="0000FF"/>
      <w:u w:val="single"/>
    </w:rPr>
  </w:style>
  <w:style w:type="paragraph" w:styleId="Textedebulles">
    <w:name w:val="Balloon Text"/>
    <w:basedOn w:val="Normal"/>
    <w:semiHidden/>
    <w:rsid w:val="0048339C"/>
    <w:rPr>
      <w:rFonts w:ascii="Tahoma" w:hAnsi="Tahoma" w:cs="Tahoma"/>
      <w:sz w:val="16"/>
      <w:szCs w:val="16"/>
    </w:rPr>
  </w:style>
  <w:style w:type="paragraph" w:styleId="Titre">
    <w:name w:val="Title"/>
    <w:basedOn w:val="Normal"/>
    <w:link w:val="TitreCar"/>
    <w:qFormat/>
    <w:rsid w:val="001E2601"/>
    <w:pPr>
      <w:widowControl/>
      <w:tabs>
        <w:tab w:val="left" w:pos="5400"/>
      </w:tabs>
      <w:autoSpaceDE/>
      <w:autoSpaceDN/>
      <w:adjustRightInd/>
      <w:jc w:val="center"/>
    </w:pPr>
    <w:rPr>
      <w:b/>
      <w:sz w:val="36"/>
      <w:szCs w:val="24"/>
      <w:lang w:val="de-CH" w:eastAsia="de-DE"/>
    </w:rPr>
  </w:style>
  <w:style w:type="character" w:customStyle="1" w:styleId="TitreCar">
    <w:name w:val="Titre Car"/>
    <w:link w:val="Titre"/>
    <w:rsid w:val="001E2601"/>
    <w:rPr>
      <w:b/>
      <w:sz w:val="36"/>
      <w:szCs w:val="24"/>
      <w:lang w:eastAsia="de-DE"/>
    </w:rPr>
  </w:style>
  <w:style w:type="character" w:styleId="Textedelespacerserv">
    <w:name w:val="Placeholder Text"/>
    <w:uiPriority w:val="99"/>
    <w:semiHidden/>
    <w:rsid w:val="00007502"/>
    <w:rPr>
      <w:color w:val="808080"/>
    </w:rPr>
  </w:style>
  <w:style w:type="character" w:customStyle="1" w:styleId="Titre1Car">
    <w:name w:val="Titre 1 Car"/>
    <w:basedOn w:val="Policepardfaut"/>
    <w:link w:val="Titre1"/>
    <w:rsid w:val="00BD1821"/>
    <w:rPr>
      <w:rFonts w:ascii="Verdana" w:hAnsi="Verdana"/>
      <w:b/>
      <w:bCs/>
      <w:sz w:val="28"/>
      <w:szCs w:val="28"/>
      <w:lang w:val="fr-FR" w:eastAsia="fr-FR"/>
    </w:rPr>
  </w:style>
  <w:style w:type="paragraph" w:customStyle="1" w:styleId="Standa">
    <w:name w:val="Standa"/>
    <w:rsid w:val="00BD1821"/>
    <w:rPr>
      <w:rFonts w:ascii="Times" w:hAnsi="Times"/>
      <w:sz w:val="24"/>
      <w:szCs w:val="24"/>
      <w:lang w:val="de-DE" w:eastAsia="de-DE"/>
    </w:rPr>
  </w:style>
  <w:style w:type="paragraph" w:styleId="Corpsdetexte">
    <w:name w:val="Body Text"/>
    <w:basedOn w:val="Normal"/>
    <w:link w:val="CorpsdetexteCar"/>
    <w:rsid w:val="00BD182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Arial" w:hAnsi="Arial" w:cs="Arial"/>
      <w:b/>
      <w:bCs/>
      <w:sz w:val="24"/>
      <w:lang w:val="de-CH"/>
    </w:rPr>
  </w:style>
  <w:style w:type="character" w:customStyle="1" w:styleId="CorpsdetexteCar">
    <w:name w:val="Corps de texte Car"/>
    <w:basedOn w:val="Policepardfaut"/>
    <w:link w:val="Corpsdetexte"/>
    <w:rsid w:val="00BD1821"/>
    <w:rPr>
      <w:rFonts w:ascii="Arial" w:hAnsi="Arial" w:cs="Arial"/>
      <w:b/>
      <w:bCs/>
      <w:sz w:val="24"/>
      <w:lang w:val="de-CH" w:eastAsia="fr-FR"/>
    </w:rPr>
  </w:style>
  <w:style w:type="paragraph" w:styleId="Retraitcorpsdetexte3">
    <w:name w:val="Body Text Indent 3"/>
    <w:basedOn w:val="Normal"/>
    <w:link w:val="Retraitcorpsdetexte3Car"/>
    <w:rsid w:val="00BD182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/>
      <w:ind w:left="567"/>
      <w:jc w:val="both"/>
    </w:pPr>
    <w:rPr>
      <w:rFonts w:ascii="Arial" w:hAnsi="Arial" w:cs="Arial"/>
      <w:b/>
      <w:bCs/>
      <w:sz w:val="24"/>
      <w:lang w:val="de-CH"/>
    </w:rPr>
  </w:style>
  <w:style w:type="character" w:customStyle="1" w:styleId="Retraitcorpsdetexte3Car">
    <w:name w:val="Retrait corps de texte 3 Car"/>
    <w:basedOn w:val="Policepardfaut"/>
    <w:link w:val="Retraitcorpsdetexte3"/>
    <w:rsid w:val="00BD1821"/>
    <w:rPr>
      <w:rFonts w:ascii="Arial" w:hAnsi="Arial" w:cs="Arial"/>
      <w:b/>
      <w:bCs/>
      <w:sz w:val="24"/>
      <w:lang w:val="de-CH" w:eastAsia="fr-FR"/>
    </w:rPr>
  </w:style>
  <w:style w:type="paragraph" w:styleId="Paragraphedeliste">
    <w:name w:val="List Paragraph"/>
    <w:basedOn w:val="Normal"/>
    <w:uiPriority w:val="34"/>
    <w:qFormat/>
    <w:rsid w:val="0004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44-Synodalrat%20-%20Aufgaben%20der%20Kantonalkirche\Korrespondenz\01-Vorlagen\Briefvorlage-dt-SR-20150508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72834-0500-4BF3-BEB3-67084B63F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Briefvorlage-dt-SR-20150508</Template>
  <TotalTime>12</TotalTime>
  <Pages>2</Pages>
  <Words>276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1793</CharactersWithSpaces>
  <SharedDoc>false</SharedDoc>
  <HLinks>
    <vt:vector size="12" baseType="variant">
      <vt:variant>
        <vt:i4>7602199</vt:i4>
      </vt:variant>
      <vt:variant>
        <vt:i4>3</vt:i4>
      </vt:variant>
      <vt:variant>
        <vt:i4>0</vt:i4>
      </vt:variant>
      <vt:variant>
        <vt:i4>5</vt:i4>
      </vt:variant>
      <vt:variant>
        <vt:lpwstr>mailto:info@ref-fr.ch</vt:lpwstr>
      </vt:variant>
      <vt:variant>
        <vt:lpwstr/>
      </vt:variant>
      <vt:variant>
        <vt:i4>2031625</vt:i4>
      </vt:variant>
      <vt:variant>
        <vt:i4>0</vt:i4>
      </vt:variant>
      <vt:variant>
        <vt:i4>0</vt:i4>
      </vt:variant>
      <vt:variant>
        <vt:i4>5</vt:i4>
      </vt:variant>
      <vt:variant>
        <vt:lpwstr>http://www.ref-fr.ch/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Jolande Roh</dc:creator>
  <cp:keywords/>
  <dc:description/>
  <cp:lastModifiedBy>Sarah Badertscher</cp:lastModifiedBy>
  <cp:revision>2</cp:revision>
  <cp:lastPrinted>2016-11-04T09:09:00Z</cp:lastPrinted>
  <dcterms:created xsi:type="dcterms:W3CDTF">2016-09-21T07:20:00Z</dcterms:created>
  <dcterms:modified xsi:type="dcterms:W3CDTF">2016-11-04T09:09:00Z</dcterms:modified>
</cp:coreProperties>
</file>