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3C624" w14:textId="77777777" w:rsidR="00242652" w:rsidRDefault="007213EC" w:rsidP="0072017A">
      <w:pPr>
        <w:widowControl w:val="0"/>
        <w:autoSpaceDE w:val="0"/>
        <w:autoSpaceDN w:val="0"/>
        <w:adjustRightInd w:val="0"/>
        <w:ind w:left="0"/>
        <w:jc w:val="center"/>
        <w:rPr>
          <w:b/>
          <w:color w:val="4F81BD"/>
          <w:sz w:val="32"/>
          <w:szCs w:val="32"/>
          <w:lang w:val="fr-CH" w:eastAsia="fr-FR"/>
        </w:rPr>
      </w:pPr>
      <w:bookmarkStart w:id="0" w:name="_Toc426110612"/>
      <w:bookmarkStart w:id="1" w:name="_Toc427228902"/>
      <w:r>
        <w:rPr>
          <w:b/>
          <w:color w:val="4F81BD"/>
          <w:sz w:val="32"/>
          <w:szCs w:val="32"/>
          <w:lang w:val="fr-CH" w:eastAsia="fr-FR"/>
        </w:rPr>
        <w:t xml:space="preserve">Annexe </w:t>
      </w:r>
      <w:r w:rsidR="00242652">
        <w:rPr>
          <w:b/>
          <w:color w:val="4F81BD"/>
          <w:sz w:val="32"/>
          <w:szCs w:val="32"/>
          <w:lang w:val="fr-CH" w:eastAsia="fr-FR"/>
        </w:rPr>
        <w:t xml:space="preserve">F </w:t>
      </w:r>
    </w:p>
    <w:p w14:paraId="59A6BD3E" w14:textId="2965445F" w:rsidR="00F171A0" w:rsidRPr="00157F96" w:rsidRDefault="007213EC" w:rsidP="0072017A">
      <w:pPr>
        <w:widowControl w:val="0"/>
        <w:autoSpaceDE w:val="0"/>
        <w:autoSpaceDN w:val="0"/>
        <w:adjustRightInd w:val="0"/>
        <w:ind w:left="0"/>
        <w:jc w:val="center"/>
        <w:rPr>
          <w:b/>
          <w:color w:val="4F81BD"/>
          <w:sz w:val="32"/>
          <w:szCs w:val="32"/>
          <w:lang w:val="fr-CH" w:eastAsia="fr-FR"/>
        </w:rPr>
      </w:pPr>
      <w:r>
        <w:rPr>
          <w:b/>
          <w:color w:val="4F81BD"/>
          <w:sz w:val="32"/>
          <w:szCs w:val="32"/>
          <w:lang w:val="fr-CH" w:eastAsia="fr-FR"/>
        </w:rPr>
        <w:t xml:space="preserve">aux </w:t>
      </w:r>
      <w:r w:rsidR="00242652" w:rsidRPr="00242652">
        <w:rPr>
          <w:b/>
          <w:color w:val="4F81BD"/>
          <w:sz w:val="32"/>
          <w:szCs w:val="32"/>
          <w:lang w:val="fr-CH" w:eastAsia="fr-FR"/>
        </w:rPr>
        <w:t>Lignes directrices du Synode concernant la procédure d’élection, d'engagement, d’agrégation et de consécration des ministres</w:t>
      </w:r>
      <w:r w:rsidR="00B1205A">
        <w:rPr>
          <w:rStyle w:val="Appelnotedebasdep"/>
          <w:b/>
          <w:color w:val="4F81BD"/>
          <w:sz w:val="32"/>
          <w:szCs w:val="32"/>
          <w:lang w:val="fr-CH" w:eastAsia="fr-FR"/>
        </w:rPr>
        <w:footnoteReference w:id="1"/>
      </w:r>
      <w:r>
        <w:rPr>
          <w:b/>
          <w:color w:val="4F81BD"/>
          <w:sz w:val="32"/>
          <w:szCs w:val="32"/>
          <w:lang w:val="fr-CH" w:eastAsia="fr-FR"/>
        </w:rPr>
        <w:t xml:space="preserve"> </w:t>
      </w:r>
      <w:r w:rsidRPr="007213EC">
        <w:rPr>
          <w:b/>
          <w:color w:val="4F81BD"/>
          <w:sz w:val="28"/>
          <w:szCs w:val="28"/>
          <w:lang w:val="fr-CH" w:eastAsia="fr-FR"/>
        </w:rPr>
        <w:t>(</w:t>
      </w:r>
      <w:r w:rsidRPr="007213EC">
        <w:rPr>
          <w:b/>
          <w:color w:val="4F81BD"/>
          <w:sz w:val="24"/>
          <w:szCs w:val="24"/>
          <w:lang w:val="fr-CH" w:eastAsia="fr-FR"/>
        </w:rPr>
        <w:t>Contrat simple)</w:t>
      </w:r>
    </w:p>
    <w:p w14:paraId="6CB6CBF0" w14:textId="5B0B80DB" w:rsidR="00F171A0" w:rsidRPr="007F1102" w:rsidRDefault="00242652" w:rsidP="007F1102">
      <w:pPr>
        <w:pStyle w:val="Titre1"/>
      </w:pPr>
      <w:r>
        <w:t>Contrat</w:t>
      </w:r>
      <w:r w:rsidR="00E02E9B">
        <w:t xml:space="preserve"> </w:t>
      </w:r>
      <w:r w:rsidR="00451FB3" w:rsidRPr="007F1102">
        <w:t xml:space="preserve">pour les ministres </w:t>
      </w:r>
      <w:r w:rsidR="00DC42C4" w:rsidRPr="007F1102">
        <w:t xml:space="preserve">élus </w:t>
      </w:r>
      <w:r w:rsidR="00451FB3" w:rsidRPr="007F1102">
        <w:t>de l'Eglise évangélique réformée du canton de Fribourg</w:t>
      </w:r>
      <w:r w:rsidR="004B7623" w:rsidRPr="007F1102">
        <w:t xml:space="preserve"> </w:t>
      </w:r>
      <w:r w:rsidR="00F171A0" w:rsidRPr="007F1102">
        <w:t>(</w:t>
      </w:r>
      <w:r w:rsidR="004B7623" w:rsidRPr="007F1102">
        <w:t>document</w:t>
      </w:r>
      <w:r w:rsidR="00451FB3" w:rsidRPr="007F1102">
        <w:t>-type</w:t>
      </w:r>
      <w:r w:rsidR="00F171A0" w:rsidRPr="007F1102">
        <w:t>)</w:t>
      </w:r>
      <w:bookmarkEnd w:id="0"/>
      <w:bookmarkEnd w:id="1"/>
      <w:r w:rsidR="00451FB3" w:rsidRPr="007F1102">
        <w:t xml:space="preserve"> </w:t>
      </w:r>
    </w:p>
    <w:p w14:paraId="3BBA9CEA" w14:textId="77777777" w:rsidR="00F171A0" w:rsidRPr="00ED1F31" w:rsidRDefault="009F02DE" w:rsidP="000D7E51">
      <w:pPr>
        <w:ind w:left="0"/>
        <w:rPr>
          <w:lang w:val="fr-CH"/>
        </w:rPr>
      </w:pPr>
      <w:r>
        <w:rPr>
          <w:lang w:val="fr-CH"/>
        </w:rPr>
        <w:t>L'instance d'élection compétente nommée ci-dessous</w:t>
      </w:r>
      <w:r w:rsidR="00F171A0" w:rsidRPr="00ED1F31">
        <w:rPr>
          <w:lang w:val="fr-CH"/>
        </w:rPr>
        <w:t xml:space="preserve">: </w:t>
      </w:r>
    </w:p>
    <w:p w14:paraId="0122980D" w14:textId="77777777" w:rsidR="00F171A0" w:rsidRPr="00ED1F31" w:rsidRDefault="00F171A0" w:rsidP="000D7E51">
      <w:pPr>
        <w:ind w:left="0"/>
        <w:rPr>
          <w:lang w:val="fr-CH"/>
        </w:rPr>
      </w:pPr>
    </w:p>
    <w:p w14:paraId="272FD270" w14:textId="77777777" w:rsidR="00F171A0" w:rsidRPr="00ED1F31" w:rsidRDefault="00F171A0" w:rsidP="000D7E51">
      <w:pPr>
        <w:ind w:left="0"/>
        <w:rPr>
          <w:lang w:val="fr-CH"/>
        </w:rPr>
      </w:pPr>
      <w:r w:rsidRPr="00ED1F31">
        <w:rPr>
          <w:lang w:val="fr-CH"/>
        </w:rPr>
        <w:t>………………………………………………………………………………</w:t>
      </w:r>
      <w:r w:rsidR="00C57134">
        <w:rPr>
          <w:lang w:val="fr-CH"/>
        </w:rPr>
        <w:t xml:space="preserve"> </w:t>
      </w:r>
    </w:p>
    <w:p w14:paraId="70A8D080" w14:textId="77777777" w:rsidR="00F171A0" w:rsidRPr="00ED1F31" w:rsidRDefault="00F171A0" w:rsidP="000D7E51">
      <w:pPr>
        <w:ind w:left="0"/>
        <w:rPr>
          <w:lang w:val="fr-CH"/>
        </w:rPr>
      </w:pPr>
    </w:p>
    <w:p w14:paraId="1753C496" w14:textId="4A1D94E1" w:rsidR="00F171A0" w:rsidRPr="00ED1F31" w:rsidRDefault="009F02DE" w:rsidP="009F02DE">
      <w:pPr>
        <w:tabs>
          <w:tab w:val="left" w:pos="2977"/>
        </w:tabs>
        <w:ind w:left="0"/>
        <w:rPr>
          <w:lang w:val="fr-CH"/>
        </w:rPr>
      </w:pPr>
      <w:r>
        <w:rPr>
          <w:lang w:val="fr-CH"/>
        </w:rPr>
        <w:t>a élu, lors de s</w:t>
      </w:r>
      <w:r w:rsidR="0072017A">
        <w:rPr>
          <w:lang w:val="fr-CH"/>
        </w:rPr>
        <w:t>on assemblée de paroisse</w:t>
      </w:r>
      <w:r>
        <w:rPr>
          <w:lang w:val="fr-CH"/>
        </w:rPr>
        <w:t xml:space="preserve"> du</w:t>
      </w:r>
      <w:r w:rsidR="00F171A0" w:rsidRPr="00ED1F31">
        <w:rPr>
          <w:lang w:val="fr-CH"/>
        </w:rPr>
        <w:t>:</w:t>
      </w:r>
      <w:r w:rsidR="00F171A0" w:rsidRPr="00ED1F31">
        <w:rPr>
          <w:lang w:val="fr-CH"/>
        </w:rPr>
        <w:tab/>
      </w:r>
      <w:r w:rsidRPr="0072017A">
        <w:rPr>
          <w:color w:val="FF0000"/>
          <w:lang w:val="fr-CH"/>
        </w:rPr>
        <w:t>xx </w:t>
      </w:r>
      <w:r w:rsidRPr="0072017A">
        <w:rPr>
          <w:color w:val="548DD4" w:themeColor="text2" w:themeTint="99"/>
          <w:lang w:val="fr-CH"/>
        </w:rPr>
        <w:t>[</w:t>
      </w:r>
      <w:r w:rsidRPr="0072017A">
        <w:rPr>
          <w:color w:val="FF0000"/>
          <w:lang w:val="fr-CH"/>
        </w:rPr>
        <w:t>mois</w:t>
      </w:r>
      <w:r w:rsidRPr="0072017A">
        <w:rPr>
          <w:color w:val="548DD4" w:themeColor="text2" w:themeTint="99"/>
          <w:lang w:val="fr-CH"/>
        </w:rPr>
        <w:t>]</w:t>
      </w:r>
      <w:r w:rsidRPr="0072017A">
        <w:rPr>
          <w:color w:val="FF0000"/>
          <w:lang w:val="fr-CH"/>
        </w:rPr>
        <w:t xml:space="preserve"> </w:t>
      </w:r>
      <w:r w:rsidRPr="0072017A">
        <w:rPr>
          <w:lang w:val="fr-CH"/>
        </w:rPr>
        <w:t>20</w:t>
      </w:r>
      <w:r w:rsidRPr="0072017A">
        <w:rPr>
          <w:color w:val="FF0000"/>
          <w:lang w:val="fr-CH"/>
        </w:rPr>
        <w:t>xx</w:t>
      </w:r>
      <w:r w:rsidRPr="00DE482C">
        <w:rPr>
          <w:color w:val="FF0000"/>
          <w:lang w:val="fr-CH"/>
        </w:rPr>
        <w:t xml:space="preserve"> </w:t>
      </w:r>
    </w:p>
    <w:p w14:paraId="03A976F4" w14:textId="77777777" w:rsidR="00F171A0" w:rsidRPr="00ED1F31" w:rsidRDefault="00F171A0" w:rsidP="000D7E51">
      <w:pPr>
        <w:ind w:left="0"/>
        <w:rPr>
          <w:lang w:val="fr-CH"/>
        </w:rPr>
      </w:pPr>
    </w:p>
    <w:p w14:paraId="1745148F" w14:textId="77777777" w:rsidR="00F171A0" w:rsidRPr="00ED1F31" w:rsidRDefault="009F02DE" w:rsidP="000D7E51">
      <w:pPr>
        <w:ind w:left="0"/>
        <w:rPr>
          <w:lang w:val="fr-CH"/>
        </w:rPr>
      </w:pPr>
      <w:r>
        <w:rPr>
          <w:lang w:val="fr-CH"/>
        </w:rPr>
        <w:t>(civilité</w:t>
      </w:r>
      <w:r w:rsidR="00F171A0" w:rsidRPr="00ED1F31">
        <w:rPr>
          <w:lang w:val="fr-CH"/>
        </w:rPr>
        <w:t xml:space="preserve">, </w:t>
      </w:r>
      <w:r>
        <w:rPr>
          <w:lang w:val="fr-CH"/>
        </w:rPr>
        <w:t>prénom, nom, date de naissance au format jj</w:t>
      </w:r>
      <w:r w:rsidR="00F171A0" w:rsidRPr="00ED1F31">
        <w:rPr>
          <w:lang w:val="fr-CH"/>
        </w:rPr>
        <w:t>.mm.</w:t>
      </w:r>
      <w:r>
        <w:rPr>
          <w:lang w:val="fr-CH"/>
        </w:rPr>
        <w:t>aaaa</w:t>
      </w:r>
      <w:r w:rsidR="00F171A0" w:rsidRPr="00ED1F31">
        <w:rPr>
          <w:lang w:val="fr-CH"/>
        </w:rPr>
        <w:t>)</w:t>
      </w:r>
      <w:r>
        <w:rPr>
          <w:lang w:val="fr-CH"/>
        </w:rPr>
        <w:t xml:space="preserve"> </w:t>
      </w:r>
    </w:p>
    <w:p w14:paraId="503261FA" w14:textId="77777777" w:rsidR="00F171A0" w:rsidRPr="00ED1F31" w:rsidRDefault="00F171A0" w:rsidP="000D7E51">
      <w:pPr>
        <w:ind w:left="0"/>
        <w:rPr>
          <w:lang w:val="fr-CH"/>
        </w:rPr>
      </w:pPr>
    </w:p>
    <w:p w14:paraId="37E59E38" w14:textId="77777777" w:rsidR="00F171A0" w:rsidRPr="00ED1F31" w:rsidRDefault="00F171A0" w:rsidP="00C418AB">
      <w:pPr>
        <w:ind w:left="0"/>
        <w:rPr>
          <w:lang w:val="fr-CH"/>
        </w:rPr>
      </w:pPr>
      <w:r w:rsidRPr="00ED1F31">
        <w:rPr>
          <w:lang w:val="fr-CH"/>
        </w:rPr>
        <w:t>………………………………………………………………………………</w:t>
      </w:r>
      <w:r w:rsidR="00C57134">
        <w:rPr>
          <w:lang w:val="fr-CH"/>
        </w:rPr>
        <w:t xml:space="preserve"> </w:t>
      </w:r>
    </w:p>
    <w:p w14:paraId="7EF3A17B" w14:textId="77777777" w:rsidR="00F171A0" w:rsidRPr="00ED1F31" w:rsidRDefault="00F171A0" w:rsidP="000D7E51">
      <w:pPr>
        <w:ind w:left="0"/>
        <w:rPr>
          <w:lang w:val="fr-CH"/>
        </w:rPr>
      </w:pPr>
    </w:p>
    <w:p w14:paraId="6386F566" w14:textId="77777777" w:rsidR="00F171A0" w:rsidRPr="00DE482C" w:rsidRDefault="009F02DE" w:rsidP="00C418AB">
      <w:pPr>
        <w:ind w:left="0"/>
        <w:jc w:val="center"/>
        <w:rPr>
          <w:bCs/>
          <w:color w:val="FF0000"/>
          <w:lang w:val="fr-CH"/>
        </w:rPr>
      </w:pPr>
      <w:r>
        <w:rPr>
          <w:b/>
          <w:lang w:val="fr-CH"/>
        </w:rPr>
        <w:t xml:space="preserve">en tant que </w:t>
      </w:r>
      <w:r w:rsidRPr="00DE482C">
        <w:rPr>
          <w:b/>
          <w:color w:val="FF0000"/>
          <w:lang w:val="fr-CH"/>
        </w:rPr>
        <w:t>pasteur</w:t>
      </w:r>
      <w:r w:rsidR="00C32EB0" w:rsidRPr="00DE482C">
        <w:rPr>
          <w:b/>
          <w:color w:val="FF0000"/>
          <w:lang w:val="fr-CH"/>
        </w:rPr>
        <w:t>e</w:t>
      </w:r>
      <w:r w:rsidRPr="00DE482C">
        <w:rPr>
          <w:b/>
          <w:color w:val="548DD4" w:themeColor="text2" w:themeTint="99"/>
          <w:lang w:val="fr-CH"/>
        </w:rPr>
        <w:t xml:space="preserve"> / </w:t>
      </w:r>
      <w:r w:rsidRPr="00DE482C">
        <w:rPr>
          <w:b/>
          <w:color w:val="FF0000"/>
          <w:lang w:val="fr-CH"/>
        </w:rPr>
        <w:t>pasteur</w:t>
      </w:r>
      <w:r w:rsidRPr="00DE482C">
        <w:rPr>
          <w:b/>
          <w:color w:val="548DD4" w:themeColor="text2" w:themeTint="99"/>
          <w:lang w:val="fr-CH"/>
        </w:rPr>
        <w:t> /</w:t>
      </w:r>
      <w:r w:rsidRPr="00DE482C">
        <w:rPr>
          <w:b/>
          <w:color w:val="FF0000"/>
          <w:lang w:val="fr-CH"/>
        </w:rPr>
        <w:t xml:space="preserve"> diacre</w:t>
      </w:r>
      <w:r w:rsidRPr="00DE482C">
        <w:rPr>
          <w:bCs/>
          <w:color w:val="FF0000"/>
          <w:lang w:val="fr-CH"/>
        </w:rPr>
        <w:t xml:space="preserve"> </w:t>
      </w:r>
    </w:p>
    <w:p w14:paraId="4B8144DD" w14:textId="77777777" w:rsidR="00F171A0" w:rsidRPr="00ED1F31" w:rsidRDefault="00F171A0" w:rsidP="000D7E51">
      <w:pPr>
        <w:ind w:left="0"/>
        <w:rPr>
          <w:lang w:val="fr-CH"/>
        </w:rPr>
      </w:pPr>
    </w:p>
    <w:p w14:paraId="213A70E2" w14:textId="04C5485C" w:rsidR="004B7623" w:rsidRPr="00963595" w:rsidRDefault="004B7623" w:rsidP="004B7623">
      <w:pPr>
        <w:ind w:left="0"/>
        <w:rPr>
          <w:b/>
          <w:bCs/>
          <w:strike/>
          <w:sz w:val="24"/>
          <w:szCs w:val="24"/>
          <w:lang w:val="fr-CH"/>
        </w:rPr>
      </w:pPr>
      <w:r>
        <w:rPr>
          <w:lang w:val="fr-CH"/>
        </w:rPr>
        <w:t>Suite à</w:t>
      </w:r>
      <w:r w:rsidRPr="00963595">
        <w:rPr>
          <w:lang w:val="fr-CH"/>
        </w:rPr>
        <w:t xml:space="preserve"> cette </w:t>
      </w:r>
      <w:r w:rsidRPr="003E2730">
        <w:rPr>
          <w:lang w:val="fr-CH"/>
        </w:rPr>
        <w:t>élection</w:t>
      </w:r>
      <w:r w:rsidRPr="00963595">
        <w:rPr>
          <w:lang w:val="fr-CH"/>
        </w:rPr>
        <w:t xml:space="preserve">, </w:t>
      </w:r>
      <w:r>
        <w:rPr>
          <w:lang w:val="fr-CH"/>
        </w:rPr>
        <w:t xml:space="preserve">le </w:t>
      </w:r>
      <w:r w:rsidRPr="00963595">
        <w:rPr>
          <w:lang w:val="fr-CH"/>
        </w:rPr>
        <w:t>Conseil de paroisse</w:t>
      </w:r>
      <w:r>
        <w:rPr>
          <w:lang w:val="fr-CH"/>
        </w:rPr>
        <w:t xml:space="preserve"> et la/le ministre conviennent de régler les modalités d</w:t>
      </w:r>
      <w:r w:rsidR="00D23FFA">
        <w:rPr>
          <w:lang w:val="fr-CH"/>
        </w:rPr>
        <w:t>es r</w:t>
      </w:r>
      <w:r w:rsidR="00242652">
        <w:rPr>
          <w:lang w:val="fr-CH"/>
        </w:rPr>
        <w:t>apport</w:t>
      </w:r>
      <w:r w:rsidR="00D23FFA">
        <w:rPr>
          <w:lang w:val="fr-CH"/>
        </w:rPr>
        <w:t>s</w:t>
      </w:r>
      <w:r w:rsidR="00242652">
        <w:rPr>
          <w:lang w:val="fr-CH"/>
        </w:rPr>
        <w:t xml:space="preserve"> de service </w:t>
      </w:r>
      <w:r w:rsidR="00D23FFA">
        <w:rPr>
          <w:lang w:val="fr-CH"/>
        </w:rPr>
        <w:t xml:space="preserve">(contrat) </w:t>
      </w:r>
      <w:r>
        <w:rPr>
          <w:lang w:val="fr-CH"/>
        </w:rPr>
        <w:t xml:space="preserve">au sens </w:t>
      </w:r>
      <w:r w:rsidR="00EA5E45" w:rsidRPr="007F1102">
        <w:rPr>
          <w:lang w:val="fr-CH"/>
        </w:rPr>
        <w:t>de l’article</w:t>
      </w:r>
      <w:r w:rsidRPr="007F1102">
        <w:rPr>
          <w:lang w:val="fr-CH"/>
        </w:rPr>
        <w:t xml:space="preserve"> 98</w:t>
      </w:r>
      <w:r w:rsidR="00EA5E45" w:rsidRPr="007F1102">
        <w:rPr>
          <w:lang w:val="fr-CH"/>
        </w:rPr>
        <w:t xml:space="preserve"> du Règlement ecclésiastique</w:t>
      </w:r>
      <w:r w:rsidRPr="007F1102">
        <w:rPr>
          <w:lang w:val="fr-CH"/>
        </w:rPr>
        <w:t>.</w:t>
      </w:r>
      <w:r w:rsidRPr="007F1102">
        <w:rPr>
          <w:b/>
          <w:bCs/>
          <w:strike/>
          <w:sz w:val="24"/>
          <w:szCs w:val="24"/>
          <w:lang w:val="fr-CH"/>
        </w:rPr>
        <w:t xml:space="preserve"> </w:t>
      </w:r>
    </w:p>
    <w:p w14:paraId="5A09605F" w14:textId="77777777" w:rsidR="004B7623" w:rsidRDefault="004B7623" w:rsidP="004B7623">
      <w:pPr>
        <w:ind w:left="0"/>
        <w:rPr>
          <w:lang w:val="fr-CH"/>
        </w:rPr>
      </w:pPr>
    </w:p>
    <w:p w14:paraId="34C30749" w14:textId="77777777" w:rsidR="004B7623" w:rsidRDefault="004B7623" w:rsidP="004B7623">
      <w:pPr>
        <w:ind w:left="0"/>
        <w:rPr>
          <w:lang w:val="fr-CH"/>
        </w:rPr>
      </w:pPr>
      <w:r w:rsidRPr="00963595">
        <w:rPr>
          <w:lang w:val="fr-CH"/>
        </w:rPr>
        <w:t xml:space="preserve">La </w:t>
      </w:r>
      <w:r w:rsidRPr="003E2730">
        <w:rPr>
          <w:lang w:val="fr-CH"/>
        </w:rPr>
        <w:t>rémunération</w:t>
      </w:r>
      <w:r w:rsidRPr="00963595">
        <w:rPr>
          <w:lang w:val="fr-CH"/>
        </w:rPr>
        <w:t xml:space="preserve"> est fixée sur la base de l'échelle des traitements applicable au personnel de l'Etat de Fribourg (édition 20</w:t>
      </w:r>
      <w:r w:rsidRPr="00DE482C">
        <w:rPr>
          <w:color w:val="FF0000"/>
          <w:lang w:val="fr-CH"/>
        </w:rPr>
        <w:t>xx</w:t>
      </w:r>
      <w:r w:rsidRPr="00963595">
        <w:rPr>
          <w:lang w:val="fr-CH"/>
        </w:rPr>
        <w:t xml:space="preserve">), à savoir: </w:t>
      </w:r>
    </w:p>
    <w:p w14:paraId="48EF0E22" w14:textId="77777777" w:rsidR="00242652" w:rsidRPr="00963595" w:rsidRDefault="00242652" w:rsidP="004B7623">
      <w:pPr>
        <w:ind w:left="0"/>
        <w:rPr>
          <w:lang w:val="fr-CH"/>
        </w:rPr>
      </w:pPr>
    </w:p>
    <w:p w14:paraId="38FB4F24" w14:textId="5C012412" w:rsidR="004B7623" w:rsidRPr="007213EC" w:rsidRDefault="004B7623" w:rsidP="004B7623">
      <w:pPr>
        <w:ind w:left="4080" w:firstLine="680"/>
        <w:rPr>
          <w:lang w:val="fr-CH"/>
        </w:rPr>
      </w:pPr>
      <w:r w:rsidRPr="007213EC">
        <w:rPr>
          <w:lang w:val="fr-CH"/>
        </w:rPr>
        <w:t>Classe </w:t>
      </w:r>
      <w:r w:rsidRPr="007213EC">
        <w:rPr>
          <w:color w:val="FF0000"/>
          <w:lang w:val="fr-CH"/>
        </w:rPr>
        <w:t>xx</w:t>
      </w:r>
      <w:r w:rsidRPr="007213EC">
        <w:rPr>
          <w:lang w:val="fr-CH"/>
        </w:rPr>
        <w:t xml:space="preserve">, </w:t>
      </w:r>
      <w:r w:rsidR="00D23FFA">
        <w:rPr>
          <w:lang w:val="fr-CH"/>
        </w:rPr>
        <w:t>échelon</w:t>
      </w:r>
      <w:r w:rsidRPr="007213EC">
        <w:rPr>
          <w:lang w:val="fr-CH"/>
        </w:rPr>
        <w:t> </w:t>
      </w:r>
      <w:r w:rsidRPr="007213EC">
        <w:rPr>
          <w:color w:val="FF0000"/>
          <w:lang w:val="fr-CH"/>
        </w:rPr>
        <w:t>xx</w:t>
      </w:r>
      <w:r w:rsidR="00DE482C" w:rsidRPr="007213EC">
        <w:rPr>
          <w:lang w:val="fr-CH"/>
        </w:rPr>
        <w:t>.</w:t>
      </w:r>
      <w:r w:rsidRPr="007213EC">
        <w:rPr>
          <w:lang w:val="fr-CH"/>
        </w:rPr>
        <w:t xml:space="preserve"> </w:t>
      </w:r>
    </w:p>
    <w:p w14:paraId="3A339636" w14:textId="77777777" w:rsidR="00DE482C" w:rsidRPr="007213EC" w:rsidRDefault="00DE482C" w:rsidP="0072017A">
      <w:pPr>
        <w:ind w:left="0"/>
        <w:jc w:val="both"/>
        <w:rPr>
          <w:lang w:val="fr-CH"/>
        </w:rPr>
      </w:pPr>
    </w:p>
    <w:p w14:paraId="1F42E6FB" w14:textId="6A22DAED" w:rsidR="00DE482C" w:rsidRPr="007213EC" w:rsidRDefault="00DE482C" w:rsidP="0072017A">
      <w:pPr>
        <w:ind w:left="0"/>
        <w:jc w:val="both"/>
        <w:rPr>
          <w:lang w:val="fr-CH"/>
        </w:rPr>
      </w:pPr>
      <w:r w:rsidRPr="007213EC">
        <w:rPr>
          <w:lang w:val="fr-CH"/>
        </w:rPr>
        <w:t xml:space="preserve">La durée des </w:t>
      </w:r>
      <w:r w:rsidR="00242652">
        <w:rPr>
          <w:lang w:val="fr-CH"/>
        </w:rPr>
        <w:t>contrats</w:t>
      </w:r>
      <w:r w:rsidRPr="007213EC">
        <w:rPr>
          <w:lang w:val="fr-CH"/>
        </w:rPr>
        <w:t xml:space="preserve"> est limitée conformément à l'art. 98, al. 1 du Règlement ecclésiastique. Les parties conviennent que, sur la base de l'art. 98, al. 3 du Règlement ecclésiastique, les rapports de service </w:t>
      </w:r>
      <w:r w:rsidR="00D23FFA">
        <w:rPr>
          <w:lang w:val="fr-CH"/>
        </w:rPr>
        <w:t xml:space="preserve">(le contrat) </w:t>
      </w:r>
      <w:r w:rsidRPr="007213EC">
        <w:rPr>
          <w:lang w:val="fr-CH"/>
        </w:rPr>
        <w:t>peuvent être résiliés moyennant un préavis de ... pour la fin d'un mois.</w:t>
      </w:r>
    </w:p>
    <w:p w14:paraId="76E6BA07" w14:textId="77777777" w:rsidR="00DE482C" w:rsidRPr="007213EC" w:rsidRDefault="00DE482C" w:rsidP="0072017A">
      <w:pPr>
        <w:ind w:left="0"/>
        <w:jc w:val="both"/>
        <w:rPr>
          <w:lang w:val="fr-CH"/>
        </w:rPr>
      </w:pPr>
    </w:p>
    <w:p w14:paraId="1BF1E5C4" w14:textId="3F3FD720" w:rsidR="00DE482C" w:rsidRDefault="00DE482C" w:rsidP="0072017A">
      <w:pPr>
        <w:ind w:left="0"/>
        <w:jc w:val="both"/>
        <w:rPr>
          <w:lang w:val="fr-CH"/>
        </w:rPr>
      </w:pPr>
      <w:r w:rsidRPr="007213EC">
        <w:rPr>
          <w:lang w:val="fr-CH"/>
        </w:rPr>
        <w:t xml:space="preserve">Les </w:t>
      </w:r>
      <w:r w:rsidR="00242652">
        <w:rPr>
          <w:lang w:val="fr-CH"/>
        </w:rPr>
        <w:t>contrats</w:t>
      </w:r>
      <w:r w:rsidRPr="007213EC">
        <w:rPr>
          <w:lang w:val="fr-CH"/>
        </w:rPr>
        <w:t xml:space="preserve"> sont régis par la </w:t>
      </w:r>
      <w:r w:rsidRPr="00242652">
        <w:rPr>
          <w:i/>
          <w:iCs/>
          <w:lang w:val="fr-CH"/>
        </w:rPr>
        <w:t xml:space="preserve">Directive du Synode relative au contrat définissant le rapport de services des ministres de l’Eglise évangélique réformée du canton de Fribourg (EERF) </w:t>
      </w:r>
      <w:r w:rsidRPr="007213EC">
        <w:rPr>
          <w:lang w:val="fr-CH"/>
        </w:rPr>
        <w:t>applicable.</w:t>
      </w:r>
    </w:p>
    <w:p w14:paraId="2CAC09EF" w14:textId="77777777" w:rsidR="00DE482C" w:rsidRDefault="00DE482C" w:rsidP="004B7623">
      <w:pPr>
        <w:ind w:left="0"/>
        <w:rPr>
          <w:lang w:val="fr-CH"/>
        </w:rPr>
      </w:pPr>
    </w:p>
    <w:p w14:paraId="78B058B9" w14:textId="77777777" w:rsidR="00242652" w:rsidRPr="00242652" w:rsidRDefault="00242652" w:rsidP="00242652">
      <w:pPr>
        <w:ind w:left="0"/>
        <w:rPr>
          <w:lang w:val="fr-CH"/>
        </w:rPr>
      </w:pPr>
    </w:p>
    <w:p w14:paraId="2048AE0A" w14:textId="1B718AF4" w:rsidR="00242652" w:rsidRPr="00242652" w:rsidRDefault="00242652" w:rsidP="00242652">
      <w:pPr>
        <w:ind w:left="0"/>
        <w:rPr>
          <w:lang w:val="fr-CH"/>
        </w:rPr>
      </w:pPr>
      <w:r w:rsidRPr="00242652">
        <w:rPr>
          <w:lang w:val="fr-CH"/>
        </w:rPr>
        <w:t xml:space="preserve">Le présent </w:t>
      </w:r>
      <w:r>
        <w:rPr>
          <w:lang w:val="fr-CH"/>
        </w:rPr>
        <w:t>contrat</w:t>
      </w:r>
      <w:r w:rsidRPr="00242652">
        <w:rPr>
          <w:lang w:val="fr-CH"/>
        </w:rPr>
        <w:t xml:space="preserve"> est établi en trois exemplaires </w:t>
      </w:r>
      <w:r w:rsidR="00D23FFA">
        <w:rPr>
          <w:lang w:val="fr-CH"/>
        </w:rPr>
        <w:t xml:space="preserve">(paroisse/ministre/Conseil synodal) </w:t>
      </w:r>
      <w:r w:rsidRPr="00242652">
        <w:rPr>
          <w:lang w:val="fr-CH"/>
        </w:rPr>
        <w:t xml:space="preserve">et entre en vigueur le DATE </w:t>
      </w:r>
    </w:p>
    <w:p w14:paraId="19B61C7F" w14:textId="77777777" w:rsidR="00242652" w:rsidRPr="00DE482C" w:rsidRDefault="00242652" w:rsidP="004B7623">
      <w:pPr>
        <w:ind w:left="0"/>
        <w:rPr>
          <w:lang w:val="fr-CH"/>
        </w:rPr>
      </w:pPr>
    </w:p>
    <w:p w14:paraId="05C5EA04" w14:textId="77777777" w:rsidR="00F171A0" w:rsidRPr="007F1102" w:rsidRDefault="00C57134" w:rsidP="00491022">
      <w:pPr>
        <w:ind w:left="4080" w:firstLine="680"/>
        <w:rPr>
          <w:lang w:val="fr-CH"/>
        </w:rPr>
      </w:pPr>
      <w:r w:rsidRPr="0072017A">
        <w:rPr>
          <w:color w:val="FF0000"/>
          <w:lang w:val="fr-CH"/>
        </w:rPr>
        <w:t>xx </w:t>
      </w:r>
      <w:r w:rsidRPr="0072017A">
        <w:rPr>
          <w:color w:val="548DD4" w:themeColor="text2" w:themeTint="99"/>
          <w:lang w:val="fr-CH"/>
        </w:rPr>
        <w:t>[</w:t>
      </w:r>
      <w:r w:rsidRPr="0072017A">
        <w:rPr>
          <w:color w:val="FF0000"/>
          <w:lang w:val="fr-CH"/>
        </w:rPr>
        <w:t>mois</w:t>
      </w:r>
      <w:r w:rsidRPr="0072017A">
        <w:rPr>
          <w:color w:val="548DD4" w:themeColor="text2" w:themeTint="99"/>
          <w:lang w:val="fr-CH"/>
        </w:rPr>
        <w:t>]</w:t>
      </w:r>
      <w:r w:rsidRPr="007F1102">
        <w:rPr>
          <w:lang w:val="fr-CH"/>
        </w:rPr>
        <w:t xml:space="preserve"> 20</w:t>
      </w:r>
      <w:r w:rsidRPr="0072017A">
        <w:rPr>
          <w:color w:val="FF0000"/>
          <w:lang w:val="fr-CH"/>
        </w:rPr>
        <w:t>xx</w:t>
      </w:r>
      <w:r w:rsidR="00F171A0" w:rsidRPr="007F1102">
        <w:rPr>
          <w:lang w:val="fr-CH"/>
        </w:rPr>
        <w:t>.</w:t>
      </w:r>
      <w:r w:rsidR="00A83E2F" w:rsidRPr="007F1102">
        <w:rPr>
          <w:lang w:val="fr-CH"/>
        </w:rPr>
        <w:t xml:space="preserve"> </w:t>
      </w:r>
    </w:p>
    <w:p w14:paraId="349926BD" w14:textId="77777777" w:rsidR="00242652" w:rsidRPr="00ED1F31" w:rsidRDefault="00242652" w:rsidP="00491022">
      <w:pPr>
        <w:ind w:left="0"/>
        <w:rPr>
          <w:lang w:val="fr-CH"/>
        </w:rPr>
      </w:pPr>
    </w:p>
    <w:p w14:paraId="2977623F" w14:textId="47365723" w:rsidR="00F171A0" w:rsidRPr="00ED1F31" w:rsidRDefault="00A83E2F" w:rsidP="00A83E2F">
      <w:pPr>
        <w:tabs>
          <w:tab w:val="left" w:pos="3402"/>
          <w:tab w:val="left" w:pos="6096"/>
        </w:tabs>
        <w:ind w:left="0"/>
        <w:rPr>
          <w:lang w:val="fr-CH"/>
        </w:rPr>
      </w:pPr>
      <w:r>
        <w:rPr>
          <w:lang w:val="fr-CH"/>
        </w:rPr>
        <w:t>Pour l</w:t>
      </w:r>
      <w:r w:rsidRPr="00A83E2F">
        <w:rPr>
          <w:lang w:val="fr-CH"/>
        </w:rPr>
        <w:t>'instance d'engagement</w:t>
      </w:r>
      <w:r w:rsidR="004B7623">
        <w:rPr>
          <w:lang w:val="fr-CH"/>
        </w:rPr>
        <w:t xml:space="preserve"> </w:t>
      </w:r>
      <w:r w:rsidR="00F171A0" w:rsidRPr="00ED1F31">
        <w:rPr>
          <w:lang w:val="fr-CH"/>
        </w:rPr>
        <w:t xml:space="preserve">: </w:t>
      </w:r>
      <w:r w:rsidR="00F171A0" w:rsidRPr="00ED1F31">
        <w:rPr>
          <w:lang w:val="fr-CH"/>
        </w:rPr>
        <w:tab/>
        <w:t>Pr</w:t>
      </w:r>
      <w:r>
        <w:rPr>
          <w:lang w:val="fr-CH"/>
        </w:rPr>
        <w:t>é</w:t>
      </w:r>
      <w:r w:rsidR="00F171A0" w:rsidRPr="00ED1F31">
        <w:rPr>
          <w:lang w:val="fr-CH"/>
        </w:rPr>
        <w:t>sid</w:t>
      </w:r>
      <w:r>
        <w:rPr>
          <w:lang w:val="fr-CH"/>
        </w:rPr>
        <w:t xml:space="preserve">ence </w:t>
      </w:r>
      <w:r w:rsidR="00F171A0" w:rsidRPr="00ED1F31">
        <w:rPr>
          <w:lang w:val="fr-CH"/>
        </w:rPr>
        <w:tab/>
        <w:t>Se</w:t>
      </w:r>
      <w:r>
        <w:rPr>
          <w:lang w:val="fr-CH"/>
        </w:rPr>
        <w:t>c</w:t>
      </w:r>
      <w:r w:rsidR="00F171A0" w:rsidRPr="00ED1F31">
        <w:rPr>
          <w:lang w:val="fr-CH"/>
        </w:rPr>
        <w:t>r</w:t>
      </w:r>
      <w:r>
        <w:rPr>
          <w:lang w:val="fr-CH"/>
        </w:rPr>
        <w:t>é</w:t>
      </w:r>
      <w:r w:rsidR="00F171A0" w:rsidRPr="00ED1F31">
        <w:rPr>
          <w:lang w:val="fr-CH"/>
        </w:rPr>
        <w:t>tariat</w:t>
      </w:r>
      <w:r>
        <w:rPr>
          <w:lang w:val="fr-CH"/>
        </w:rPr>
        <w:t xml:space="preserve"> </w:t>
      </w:r>
    </w:p>
    <w:p w14:paraId="6400C780" w14:textId="77777777" w:rsidR="00F171A0" w:rsidRPr="00ED1F31" w:rsidRDefault="00F171A0" w:rsidP="00A83E2F">
      <w:pPr>
        <w:tabs>
          <w:tab w:val="left" w:pos="3402"/>
          <w:tab w:val="left" w:pos="6096"/>
        </w:tabs>
        <w:ind w:left="0"/>
        <w:rPr>
          <w:lang w:val="fr-CH"/>
        </w:rPr>
      </w:pPr>
    </w:p>
    <w:p w14:paraId="0CF277AF" w14:textId="77777777" w:rsidR="00F171A0" w:rsidRPr="00ED1F31" w:rsidRDefault="00F171A0" w:rsidP="00A83E2F">
      <w:pPr>
        <w:tabs>
          <w:tab w:val="left" w:pos="3402"/>
          <w:tab w:val="left" w:pos="6096"/>
        </w:tabs>
        <w:ind w:left="0"/>
        <w:rPr>
          <w:lang w:val="fr-CH"/>
        </w:rPr>
      </w:pPr>
      <w:r w:rsidRPr="00ED1F31">
        <w:rPr>
          <w:lang w:val="fr-CH"/>
        </w:rPr>
        <w:tab/>
        <w:t>…………………….</w:t>
      </w:r>
      <w:r w:rsidR="00A83E2F">
        <w:rPr>
          <w:lang w:val="fr-CH"/>
        </w:rPr>
        <w:t xml:space="preserve"> </w:t>
      </w:r>
      <w:r w:rsidRPr="00ED1F31">
        <w:rPr>
          <w:lang w:val="fr-CH"/>
        </w:rPr>
        <w:tab/>
        <w:t>……………………..</w:t>
      </w:r>
      <w:r w:rsidR="00A83E2F">
        <w:rPr>
          <w:lang w:val="fr-CH"/>
        </w:rPr>
        <w:t xml:space="preserve"> </w:t>
      </w:r>
    </w:p>
    <w:p w14:paraId="4CE6238E" w14:textId="77777777" w:rsidR="00F171A0" w:rsidRPr="00ED1F31" w:rsidRDefault="00F171A0" w:rsidP="00491022">
      <w:pPr>
        <w:ind w:left="0"/>
        <w:rPr>
          <w:lang w:val="fr-CH"/>
        </w:rPr>
      </w:pPr>
    </w:p>
    <w:p w14:paraId="6C4DC6A4" w14:textId="369A0F7A" w:rsidR="00F171A0" w:rsidRDefault="00A83E2F" w:rsidP="00F14EAE">
      <w:pPr>
        <w:tabs>
          <w:tab w:val="left" w:pos="5103"/>
        </w:tabs>
        <w:ind w:left="0"/>
        <w:rPr>
          <w:lang w:val="fr-CH"/>
        </w:rPr>
      </w:pPr>
      <w:r>
        <w:rPr>
          <w:lang w:val="fr-CH"/>
        </w:rPr>
        <w:t>La/Le ministre</w:t>
      </w:r>
      <w:r w:rsidR="00F171A0" w:rsidRPr="00ED1F31">
        <w:rPr>
          <w:lang w:val="fr-CH"/>
        </w:rPr>
        <w:t xml:space="preserve">: </w:t>
      </w:r>
      <w:r w:rsidR="00F14EAE">
        <w:rPr>
          <w:lang w:val="fr-CH"/>
        </w:rPr>
        <w:t>  </w:t>
      </w:r>
      <w:r>
        <w:rPr>
          <w:lang w:val="fr-CH"/>
        </w:rPr>
        <w:t> </w:t>
      </w:r>
      <w:r w:rsidR="00F171A0" w:rsidRPr="00ED1F31">
        <w:rPr>
          <w:lang w:val="fr-CH"/>
        </w:rPr>
        <w:t>………………………………</w:t>
      </w:r>
    </w:p>
    <w:p w14:paraId="5B2B8D04" w14:textId="77777777" w:rsidR="00242652" w:rsidRPr="00ED1F31" w:rsidRDefault="00242652" w:rsidP="00491022">
      <w:pPr>
        <w:ind w:left="0"/>
        <w:rPr>
          <w:lang w:val="fr-CH"/>
        </w:rPr>
      </w:pPr>
    </w:p>
    <w:p w14:paraId="7ECA5FAF" w14:textId="4804526E" w:rsidR="00F171A0" w:rsidRPr="00F14EAE" w:rsidRDefault="00F171A0" w:rsidP="00491022">
      <w:pPr>
        <w:ind w:left="0"/>
        <w:rPr>
          <w:sz w:val="18"/>
          <w:szCs w:val="18"/>
          <w:u w:val="single"/>
          <w:lang w:val="fr-CH"/>
        </w:rPr>
      </w:pPr>
      <w:r w:rsidRPr="00F14EAE">
        <w:rPr>
          <w:sz w:val="18"/>
          <w:szCs w:val="18"/>
          <w:u w:val="single"/>
          <w:lang w:val="fr-CH"/>
        </w:rPr>
        <w:lastRenderedPageBreak/>
        <w:t>Anne</w:t>
      </w:r>
      <w:r w:rsidR="003E2DBD" w:rsidRPr="00F14EAE">
        <w:rPr>
          <w:sz w:val="18"/>
          <w:szCs w:val="18"/>
          <w:u w:val="single"/>
          <w:lang w:val="fr-CH"/>
        </w:rPr>
        <w:t>xes constituant partie inté</w:t>
      </w:r>
      <w:r w:rsidRPr="00F14EAE">
        <w:rPr>
          <w:sz w:val="18"/>
          <w:szCs w:val="18"/>
          <w:u w:val="single"/>
          <w:lang w:val="fr-CH"/>
        </w:rPr>
        <w:t>gr</w:t>
      </w:r>
      <w:r w:rsidR="003E2DBD" w:rsidRPr="00F14EAE">
        <w:rPr>
          <w:sz w:val="18"/>
          <w:szCs w:val="18"/>
          <w:u w:val="single"/>
          <w:lang w:val="fr-CH"/>
        </w:rPr>
        <w:t xml:space="preserve">ante du </w:t>
      </w:r>
      <w:r w:rsidR="00F41A59">
        <w:rPr>
          <w:sz w:val="18"/>
          <w:szCs w:val="18"/>
          <w:u w:val="single"/>
          <w:lang w:val="fr-CH"/>
        </w:rPr>
        <w:t>contrat</w:t>
      </w:r>
      <w:r w:rsidRPr="00F14EAE">
        <w:rPr>
          <w:sz w:val="18"/>
          <w:szCs w:val="18"/>
          <w:lang w:val="fr-CH"/>
        </w:rPr>
        <w:t>:</w:t>
      </w:r>
      <w:r w:rsidR="003E2DBD" w:rsidRPr="00F14EAE">
        <w:rPr>
          <w:sz w:val="18"/>
          <w:szCs w:val="18"/>
          <w:lang w:val="fr-CH"/>
        </w:rPr>
        <w:t xml:space="preserve"> </w:t>
      </w:r>
    </w:p>
    <w:p w14:paraId="34C5C22C" w14:textId="49FE87FF" w:rsidR="00F171A0" w:rsidRPr="007F1102" w:rsidRDefault="00F171A0" w:rsidP="004D11DC">
      <w:pPr>
        <w:pStyle w:val="Paragraphedeliste1"/>
        <w:numPr>
          <w:ilvl w:val="0"/>
          <w:numId w:val="13"/>
        </w:numPr>
        <w:tabs>
          <w:tab w:val="left" w:pos="709"/>
        </w:tabs>
        <w:ind w:left="709" w:hanging="349"/>
        <w:rPr>
          <w:sz w:val="18"/>
          <w:szCs w:val="18"/>
          <w:lang w:val="fr-CH"/>
        </w:rPr>
      </w:pPr>
      <w:r w:rsidRPr="007F1102">
        <w:rPr>
          <w:sz w:val="18"/>
          <w:szCs w:val="18"/>
          <w:lang w:val="fr-CH"/>
        </w:rPr>
        <w:t xml:space="preserve">Constitution </w:t>
      </w:r>
      <w:r w:rsidR="00592CB2" w:rsidRPr="007F1102">
        <w:rPr>
          <w:sz w:val="18"/>
          <w:szCs w:val="18"/>
          <w:lang w:val="fr-CH"/>
        </w:rPr>
        <w:t>et R</w:t>
      </w:r>
      <w:r w:rsidRPr="007F1102">
        <w:rPr>
          <w:sz w:val="18"/>
          <w:szCs w:val="18"/>
          <w:lang w:val="fr-CH"/>
        </w:rPr>
        <w:t>èglement ecclésiastique</w:t>
      </w:r>
      <w:r w:rsidR="00CC46D6">
        <w:rPr>
          <w:sz w:val="18"/>
          <w:szCs w:val="18"/>
          <w:lang w:val="fr-CH"/>
        </w:rPr>
        <w:t>s</w:t>
      </w:r>
      <w:r w:rsidR="003E2DBD" w:rsidRPr="007F1102">
        <w:rPr>
          <w:sz w:val="18"/>
          <w:szCs w:val="18"/>
          <w:lang w:val="fr-CH"/>
        </w:rPr>
        <w:t xml:space="preserve"> de l'</w:t>
      </w:r>
      <w:r w:rsidRPr="007F1102">
        <w:rPr>
          <w:sz w:val="18"/>
          <w:szCs w:val="18"/>
          <w:lang w:val="fr-CH"/>
        </w:rPr>
        <w:t>EERF</w:t>
      </w:r>
    </w:p>
    <w:p w14:paraId="6613591B" w14:textId="2753B5C7" w:rsidR="00CC46D6" w:rsidRDefault="00CC46D6" w:rsidP="004D11DC">
      <w:pPr>
        <w:pStyle w:val="Paragraphedeliste1"/>
        <w:numPr>
          <w:ilvl w:val="0"/>
          <w:numId w:val="13"/>
        </w:numPr>
        <w:tabs>
          <w:tab w:val="left" w:pos="709"/>
        </w:tabs>
        <w:ind w:left="709" w:hanging="349"/>
        <w:rPr>
          <w:sz w:val="18"/>
          <w:szCs w:val="18"/>
          <w:lang w:val="fr-CH"/>
        </w:rPr>
      </w:pPr>
      <w:r w:rsidRPr="00CC46D6">
        <w:rPr>
          <w:sz w:val="18"/>
          <w:szCs w:val="18"/>
          <w:lang w:val="fr-CH"/>
        </w:rPr>
        <w:t>Directive du Synode relative au contrat définissant le rapport de services des ministres de l’Eglise évangélique réformée du canton de Fribourg (EERF)</w:t>
      </w:r>
      <w:r>
        <w:rPr>
          <w:sz w:val="18"/>
          <w:szCs w:val="18"/>
          <w:lang w:val="fr-CH"/>
        </w:rPr>
        <w:t xml:space="preserve"> - </w:t>
      </w:r>
      <w:hyperlink r:id="rId10" w:history="1">
        <w:r w:rsidRPr="00214AFC">
          <w:rPr>
            <w:rStyle w:val="Lienhypertexte"/>
            <w:rFonts w:cs="Arial"/>
            <w:sz w:val="18"/>
            <w:szCs w:val="18"/>
            <w:lang w:val="fr-CH"/>
          </w:rPr>
          <w:t>https://www.ref-fr.ch/rechtstext/3.8.4</w:t>
        </w:r>
      </w:hyperlink>
      <w:r>
        <w:rPr>
          <w:sz w:val="18"/>
          <w:szCs w:val="18"/>
          <w:lang w:val="fr-CH"/>
        </w:rPr>
        <w:t xml:space="preserve"> </w:t>
      </w:r>
    </w:p>
    <w:p w14:paraId="701C44E8" w14:textId="6808A507" w:rsidR="00CC46D6" w:rsidRDefault="00CC46D6" w:rsidP="00371298">
      <w:pPr>
        <w:pStyle w:val="Paragraphedeliste1"/>
        <w:numPr>
          <w:ilvl w:val="0"/>
          <w:numId w:val="13"/>
        </w:numPr>
        <w:tabs>
          <w:tab w:val="left" w:pos="709"/>
        </w:tabs>
        <w:ind w:left="709" w:hanging="349"/>
        <w:rPr>
          <w:sz w:val="18"/>
          <w:szCs w:val="18"/>
          <w:lang w:val="fr-CH"/>
        </w:rPr>
      </w:pPr>
      <w:r w:rsidRPr="48EAF55F">
        <w:rPr>
          <w:sz w:val="18"/>
          <w:szCs w:val="18"/>
          <w:lang w:val="fr-CH"/>
        </w:rPr>
        <w:t xml:space="preserve">Lignes directrices du Synode concernant la procédure d’élection, d'engagement, d’agrégation et de consécration des ministres </w:t>
      </w:r>
      <w:hyperlink r:id="rId11">
        <w:r w:rsidRPr="48EAF55F">
          <w:rPr>
            <w:rStyle w:val="Lienhypertexte"/>
            <w:rFonts w:cs="Arial"/>
            <w:sz w:val="18"/>
            <w:szCs w:val="18"/>
            <w:lang w:val="fr-CH"/>
          </w:rPr>
          <w:t>https://www.ref-fr.ch/rechtstext/3.8.3</w:t>
        </w:r>
      </w:hyperlink>
      <w:r w:rsidRPr="48EAF55F">
        <w:rPr>
          <w:sz w:val="18"/>
          <w:szCs w:val="18"/>
          <w:lang w:val="fr-CH"/>
        </w:rPr>
        <w:t xml:space="preserve"> </w:t>
      </w:r>
    </w:p>
    <w:p w14:paraId="46074DA2" w14:textId="62D7B0EC" w:rsidR="19A07AC3" w:rsidRDefault="19A07AC3" w:rsidP="48EAF55F">
      <w:pPr>
        <w:pStyle w:val="Paragraphedeliste1"/>
        <w:numPr>
          <w:ilvl w:val="0"/>
          <w:numId w:val="13"/>
        </w:numPr>
        <w:tabs>
          <w:tab w:val="left" w:pos="709"/>
        </w:tabs>
        <w:ind w:left="709" w:hanging="349"/>
        <w:rPr>
          <w:sz w:val="18"/>
          <w:szCs w:val="18"/>
          <w:lang w:val="fr-CH"/>
        </w:rPr>
      </w:pPr>
      <w:r w:rsidRPr="48EAF55F">
        <w:rPr>
          <w:sz w:val="18"/>
          <w:szCs w:val="18"/>
          <w:lang w:val="fr-CH"/>
        </w:rPr>
        <w:t>Texte d'engagement réciproque entre l'EERF et les personnes consacrées ou agrégées au ministère pastoral ou diaconal selon Règlement ecclésiastique (RE) Art. 121.4</w:t>
      </w:r>
      <w:r w:rsidR="694F99E4" w:rsidRPr="48EAF55F">
        <w:rPr>
          <w:sz w:val="18"/>
          <w:szCs w:val="18"/>
          <w:lang w:val="fr-CH"/>
        </w:rPr>
        <w:t xml:space="preserve"> </w:t>
      </w:r>
      <w:r w:rsidRPr="00D959EE">
        <w:rPr>
          <w:lang w:val="fr-CH"/>
        </w:rPr>
        <w:br/>
      </w:r>
      <w:hyperlink r:id="rId12">
        <w:r w:rsidRPr="48EAF55F">
          <w:rPr>
            <w:rStyle w:val="Lienhypertexte"/>
            <w:sz w:val="18"/>
            <w:szCs w:val="18"/>
            <w:lang w:val="fr-CH"/>
          </w:rPr>
          <w:t>https://www.ref-fr.ch/rechtstext/3.8.3.1</w:t>
        </w:r>
      </w:hyperlink>
      <w:r w:rsidRPr="48EAF55F">
        <w:rPr>
          <w:sz w:val="18"/>
          <w:szCs w:val="18"/>
          <w:lang w:val="fr-CH"/>
        </w:rPr>
        <w:t xml:space="preserve"> </w:t>
      </w:r>
    </w:p>
    <w:p w14:paraId="2EAFDF1A" w14:textId="4741C34D" w:rsidR="00B06E2F" w:rsidRDefault="00B06E2F" w:rsidP="00371298">
      <w:pPr>
        <w:pStyle w:val="Paragraphedeliste1"/>
        <w:numPr>
          <w:ilvl w:val="0"/>
          <w:numId w:val="13"/>
        </w:numPr>
        <w:tabs>
          <w:tab w:val="left" w:pos="709"/>
        </w:tabs>
        <w:ind w:left="709" w:hanging="349"/>
        <w:rPr>
          <w:sz w:val="18"/>
          <w:szCs w:val="18"/>
          <w:lang w:val="fr-CH"/>
        </w:rPr>
      </w:pPr>
      <w:r w:rsidRPr="48EAF55F">
        <w:rPr>
          <w:sz w:val="18"/>
          <w:szCs w:val="18"/>
          <w:lang w:val="fr-CH"/>
        </w:rPr>
        <w:t>Lettre de ratification d’élection du Conseil synodal</w:t>
      </w:r>
    </w:p>
    <w:p w14:paraId="2B70D80D" w14:textId="77777777" w:rsidR="00CC46D6" w:rsidRDefault="00371298" w:rsidP="00434AA1">
      <w:pPr>
        <w:pStyle w:val="Paragraphedeliste1"/>
        <w:numPr>
          <w:ilvl w:val="0"/>
          <w:numId w:val="13"/>
        </w:numPr>
        <w:tabs>
          <w:tab w:val="left" w:pos="709"/>
        </w:tabs>
        <w:ind w:left="709" w:hanging="349"/>
        <w:rPr>
          <w:sz w:val="18"/>
          <w:szCs w:val="18"/>
          <w:lang w:val="fr-CH"/>
        </w:rPr>
      </w:pPr>
      <w:r w:rsidRPr="48EAF55F">
        <w:rPr>
          <w:sz w:val="18"/>
          <w:szCs w:val="18"/>
          <w:lang w:val="fr-CH"/>
        </w:rPr>
        <w:t xml:space="preserve">Annexe précisant le règlement des frais </w:t>
      </w:r>
    </w:p>
    <w:p w14:paraId="5F5BCCC5" w14:textId="2059ADE4" w:rsidR="00783ACA" w:rsidRPr="00CC46D6" w:rsidRDefault="00783ACA" w:rsidP="00434AA1">
      <w:pPr>
        <w:pStyle w:val="Paragraphedeliste1"/>
        <w:numPr>
          <w:ilvl w:val="0"/>
          <w:numId w:val="13"/>
        </w:numPr>
        <w:tabs>
          <w:tab w:val="left" w:pos="709"/>
        </w:tabs>
        <w:ind w:left="709" w:hanging="349"/>
        <w:rPr>
          <w:sz w:val="18"/>
          <w:szCs w:val="18"/>
          <w:lang w:val="fr-CH"/>
        </w:rPr>
      </w:pPr>
      <w:r w:rsidRPr="48EAF55F">
        <w:rPr>
          <w:sz w:val="18"/>
          <w:szCs w:val="18"/>
          <w:lang w:val="fr-CH"/>
        </w:rPr>
        <w:t xml:space="preserve">Règlement de la Caisse de pension  </w:t>
      </w:r>
    </w:p>
    <w:p w14:paraId="0A973C49" w14:textId="694C26F4" w:rsidR="00783ACA" w:rsidRPr="007F1102" w:rsidRDefault="00783ACA" w:rsidP="00783ACA">
      <w:pPr>
        <w:pStyle w:val="Paragraphedeliste1"/>
        <w:numPr>
          <w:ilvl w:val="0"/>
          <w:numId w:val="13"/>
        </w:numPr>
        <w:tabs>
          <w:tab w:val="left" w:pos="709"/>
        </w:tabs>
        <w:ind w:left="709" w:hanging="349"/>
        <w:rPr>
          <w:sz w:val="18"/>
          <w:szCs w:val="18"/>
          <w:lang w:val="fr-CH"/>
        </w:rPr>
      </w:pPr>
      <w:r w:rsidRPr="48EAF55F">
        <w:rPr>
          <w:sz w:val="18"/>
          <w:szCs w:val="18"/>
          <w:lang w:val="fr-CH"/>
        </w:rPr>
        <w:t xml:space="preserve">Description du poste et cahier des charges </w:t>
      </w:r>
    </w:p>
    <w:p w14:paraId="2CA16380" w14:textId="098E5634" w:rsidR="00F171A0" w:rsidRPr="00890699" w:rsidRDefault="0047433C" w:rsidP="00890699">
      <w:pPr>
        <w:pStyle w:val="Paragraphedeliste1"/>
        <w:numPr>
          <w:ilvl w:val="0"/>
          <w:numId w:val="13"/>
        </w:numPr>
        <w:tabs>
          <w:tab w:val="left" w:pos="709"/>
        </w:tabs>
        <w:ind w:left="709" w:hanging="349"/>
        <w:rPr>
          <w:sz w:val="18"/>
          <w:szCs w:val="18"/>
          <w:lang w:val="fr-CH"/>
        </w:rPr>
      </w:pPr>
      <w:r w:rsidRPr="48EAF55F">
        <w:rPr>
          <w:sz w:val="18"/>
          <w:szCs w:val="18"/>
          <w:lang w:val="fr-CH"/>
        </w:rPr>
        <w:t>B</w:t>
      </w:r>
      <w:r w:rsidR="00F171A0" w:rsidRPr="48EAF55F">
        <w:rPr>
          <w:sz w:val="18"/>
          <w:szCs w:val="18"/>
          <w:lang w:val="fr-CH"/>
        </w:rPr>
        <w:t xml:space="preserve">rochure </w:t>
      </w:r>
      <w:r w:rsidRPr="48EAF55F">
        <w:rPr>
          <w:sz w:val="18"/>
          <w:szCs w:val="18"/>
          <w:lang w:val="fr-CH"/>
        </w:rPr>
        <w:t>«</w:t>
      </w:r>
      <w:r w:rsidR="00F171A0" w:rsidRPr="48EAF55F">
        <w:rPr>
          <w:sz w:val="18"/>
          <w:szCs w:val="18"/>
          <w:lang w:val="fr-CH"/>
        </w:rPr>
        <w:t>Harcèlement sexuel et abus sexuels dans l'Eglise en tant que lieu de travail</w:t>
      </w:r>
      <w:r w:rsidRPr="48EAF55F">
        <w:rPr>
          <w:sz w:val="18"/>
          <w:szCs w:val="18"/>
          <w:lang w:val="fr-CH"/>
        </w:rPr>
        <w:t xml:space="preserve">» </w:t>
      </w:r>
      <w:r w:rsidRPr="00D959EE">
        <w:rPr>
          <w:lang w:val="fr-CH"/>
        </w:rPr>
        <w:br/>
      </w:r>
      <w:hyperlink r:id="rId13">
        <w:r w:rsidR="0010155D" w:rsidRPr="48EAF55F">
          <w:rPr>
            <w:rStyle w:val="Lienhypertexte"/>
            <w:rFonts w:cs="Arial"/>
            <w:sz w:val="18"/>
            <w:szCs w:val="18"/>
            <w:lang w:val="fr-CH"/>
          </w:rPr>
          <w:t>https://www.ref-fr.ch/dok/13</w:t>
        </w:r>
      </w:hyperlink>
      <w:r w:rsidR="0010155D" w:rsidRPr="48EAF55F">
        <w:rPr>
          <w:sz w:val="18"/>
          <w:szCs w:val="18"/>
          <w:lang w:val="fr-CH"/>
        </w:rPr>
        <w:t xml:space="preserve"> </w:t>
      </w:r>
    </w:p>
    <w:sectPr w:rsidR="00F171A0" w:rsidRPr="00890699" w:rsidSect="00242652">
      <w:headerReference w:type="even" r:id="rId14"/>
      <w:headerReference w:type="default" r:id="rId15"/>
      <w:footerReference w:type="default" r:id="rId16"/>
      <w:headerReference w:type="first" r:id="rId17"/>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2D6E4" w14:textId="77777777" w:rsidR="00463952" w:rsidRDefault="00463952" w:rsidP="003C631B">
      <w:r>
        <w:separator/>
      </w:r>
    </w:p>
  </w:endnote>
  <w:endnote w:type="continuationSeparator" w:id="0">
    <w:p w14:paraId="0B41EAC3" w14:textId="77777777" w:rsidR="00463952" w:rsidRDefault="00463952" w:rsidP="003C6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BC059" w14:textId="66374669" w:rsidR="00783ACA" w:rsidRPr="00ED1F31" w:rsidRDefault="00783ACA" w:rsidP="00ED1F31">
    <w:pPr>
      <w:pStyle w:val="Pieddepage"/>
      <w:tabs>
        <w:tab w:val="clear" w:pos="4536"/>
      </w:tabs>
      <w:ind w:left="0"/>
      <w:rPr>
        <w:sz w:val="16"/>
        <w:szCs w:val="16"/>
        <w:lang w:val="fr-CH"/>
      </w:rPr>
    </w:pPr>
    <w:r w:rsidRPr="00ED1F31">
      <w:rPr>
        <w:sz w:val="16"/>
        <w:szCs w:val="16"/>
        <w:lang w:val="fr-CH"/>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93D0D3" w14:textId="77777777" w:rsidR="00463952" w:rsidRDefault="00463952" w:rsidP="003C631B">
      <w:r>
        <w:separator/>
      </w:r>
    </w:p>
  </w:footnote>
  <w:footnote w:type="continuationSeparator" w:id="0">
    <w:p w14:paraId="52A430B6" w14:textId="77777777" w:rsidR="00463952" w:rsidRDefault="00463952" w:rsidP="003C631B">
      <w:r>
        <w:continuationSeparator/>
      </w:r>
    </w:p>
  </w:footnote>
  <w:footnote w:id="1">
    <w:p w14:paraId="5BB27B81" w14:textId="68CD41CB" w:rsidR="00B1205A" w:rsidRPr="00B1205A" w:rsidRDefault="00B1205A" w:rsidP="00242652">
      <w:pPr>
        <w:rPr>
          <w:lang w:val="fr-CH"/>
        </w:rPr>
      </w:pPr>
      <w:r>
        <w:rPr>
          <w:rStyle w:val="Appelnotedebasdep"/>
        </w:rPr>
        <w:footnoteRef/>
      </w:r>
      <w:r w:rsidRPr="00B1205A">
        <w:rPr>
          <w:lang w:val="fr-CH"/>
        </w:rPr>
        <w:t xml:space="preserve"> </w:t>
      </w:r>
      <w:r w:rsidRPr="00B1205A">
        <w:rPr>
          <w:b/>
          <w:bCs/>
          <w:color w:val="FF0000"/>
          <w:sz w:val="20"/>
          <w:szCs w:val="20"/>
          <w:lang w:val="fr-CH"/>
        </w:rPr>
        <w:t>Information importante</w:t>
      </w:r>
      <w:r w:rsidRPr="00B1205A">
        <w:rPr>
          <w:color w:val="FF0000"/>
          <w:sz w:val="20"/>
          <w:szCs w:val="20"/>
          <w:lang w:val="fr-CH"/>
        </w:rPr>
        <w:t xml:space="preserve"> : Le présent document constitue une base de travail pour l’élaboration d’un contrat de travail entre une paroisse de l’EERF et un.e ministre. En vertu du principe de subsidiarité (Constitution ecclésiastique, art. 15 et 17), le Conseil de paroisse porte la responsabilité de se renseigner sur les informations juridiques propres à chaque </w:t>
      </w:r>
      <w:r w:rsidR="00D918FB">
        <w:rPr>
          <w:color w:val="FF0000"/>
          <w:sz w:val="20"/>
          <w:szCs w:val="20"/>
          <w:lang w:val="fr-CH"/>
        </w:rPr>
        <w:t>phrase</w:t>
      </w:r>
      <w:r w:rsidRPr="00B1205A">
        <w:rPr>
          <w:color w:val="FF0000"/>
          <w:sz w:val="20"/>
          <w:szCs w:val="20"/>
          <w:lang w:val="fr-CH"/>
        </w:rPr>
        <w:t>. Le présent document est donné à tire de base de travail et n’engage pas l’Eglise cantonale.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CC49D" w14:textId="7073ECA6" w:rsidR="00CC46D6" w:rsidRDefault="00F41A59">
    <w:pPr>
      <w:pStyle w:val="En-tte"/>
    </w:pPr>
    <w:r>
      <w:rPr>
        <w:noProof/>
      </w:rPr>
      <w:pict w14:anchorId="0E1255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88297" o:spid="_x0000_s1026" type="#_x0000_t136" style="position:absolute;left:0;text-align:left;margin-left:0;margin-top:0;width:581.4pt;height:58.1pt;rotation:315;z-index:-251655168;mso-position-horizontal:center;mso-position-horizontal-relative:margin;mso-position-vertical:center;mso-position-vertical-relative:margin" o:allowincell="f" fillcolor="silver" stroked="f">
          <v:fill opacity=".5"/>
          <v:textpath style="font-family:&quot;Arial&quot;;font-size:1pt" string="Document commenté"/>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025F5" w14:textId="37C5B7C8" w:rsidR="00CC46D6" w:rsidRDefault="00F41A59">
    <w:pPr>
      <w:pStyle w:val="En-tte"/>
    </w:pPr>
    <w:r>
      <w:rPr>
        <w:noProof/>
      </w:rPr>
      <w:pict w14:anchorId="061391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88298" o:spid="_x0000_s1027" type="#_x0000_t136" style="position:absolute;left:0;text-align:left;margin-left:0;margin-top:0;width:581.4pt;height:58.1pt;rotation:315;z-index:-251653120;mso-position-horizontal:center;mso-position-horizontal-relative:margin;mso-position-vertical:center;mso-position-vertical-relative:margin" o:allowincell="f" fillcolor="silver" stroked="f">
          <v:fill opacity=".5"/>
          <v:textpath style="font-family:&quot;Arial&quot;;font-size:1pt" string="Document commenté"/>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7B1AF" w14:textId="7BF1C387" w:rsidR="00CC46D6" w:rsidRDefault="00F41A59">
    <w:pPr>
      <w:pStyle w:val="En-tte"/>
    </w:pPr>
    <w:r>
      <w:rPr>
        <w:noProof/>
      </w:rPr>
      <w:pict w14:anchorId="71BD08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88296" o:spid="_x0000_s1025" type="#_x0000_t136" style="position:absolute;left:0;text-align:left;margin-left:0;margin-top:0;width:581.4pt;height:58.1pt;rotation:315;z-index:-251657216;mso-position-horizontal:center;mso-position-horizontal-relative:margin;mso-position-vertical:center;mso-position-vertical-relative:margin" o:allowincell="f" fillcolor="silver" stroked="f">
          <v:fill opacity=".5"/>
          <v:textpath style="font-family:&quot;Arial&quot;;font-size:1pt" string="Document commenté"/>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33CD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821451"/>
    <w:multiLevelType w:val="hybridMultilevel"/>
    <w:tmpl w:val="143EDBA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DFB7A94"/>
    <w:multiLevelType w:val="hybridMultilevel"/>
    <w:tmpl w:val="76201F8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6750F22"/>
    <w:multiLevelType w:val="hybridMultilevel"/>
    <w:tmpl w:val="2B1419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F740F22"/>
    <w:multiLevelType w:val="hybridMultilevel"/>
    <w:tmpl w:val="780E3B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76A7D93"/>
    <w:multiLevelType w:val="hybridMultilevel"/>
    <w:tmpl w:val="8E7006D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E777786"/>
    <w:multiLevelType w:val="hybridMultilevel"/>
    <w:tmpl w:val="3A2E830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5C161206"/>
    <w:multiLevelType w:val="hybridMultilevel"/>
    <w:tmpl w:val="6DC6ACE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D961741"/>
    <w:multiLevelType w:val="hybridMultilevel"/>
    <w:tmpl w:val="518A7F4E"/>
    <w:lvl w:ilvl="0" w:tplc="1C5EB626">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65CA4504"/>
    <w:multiLevelType w:val="hybridMultilevel"/>
    <w:tmpl w:val="3CD648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65CE56EE"/>
    <w:multiLevelType w:val="hybridMultilevel"/>
    <w:tmpl w:val="439AD3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66D73C2"/>
    <w:multiLevelType w:val="hybridMultilevel"/>
    <w:tmpl w:val="65B6950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7B3E3F98"/>
    <w:multiLevelType w:val="hybridMultilevel"/>
    <w:tmpl w:val="956E017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EFF6129"/>
    <w:multiLevelType w:val="hybridMultilevel"/>
    <w:tmpl w:val="C8BAFF5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3053242">
    <w:abstractNumId w:val="7"/>
  </w:num>
  <w:num w:numId="2" w16cid:durableId="1075669183">
    <w:abstractNumId w:val="9"/>
  </w:num>
  <w:num w:numId="3" w16cid:durableId="1471245782">
    <w:abstractNumId w:val="12"/>
  </w:num>
  <w:num w:numId="4" w16cid:durableId="584264073">
    <w:abstractNumId w:val="3"/>
  </w:num>
  <w:num w:numId="5" w16cid:durableId="417562588">
    <w:abstractNumId w:val="4"/>
  </w:num>
  <w:num w:numId="6" w16cid:durableId="1803158787">
    <w:abstractNumId w:val="10"/>
  </w:num>
  <w:num w:numId="7" w16cid:durableId="810097920">
    <w:abstractNumId w:val="5"/>
  </w:num>
  <w:num w:numId="8" w16cid:durableId="38360864">
    <w:abstractNumId w:val="1"/>
  </w:num>
  <w:num w:numId="9" w16cid:durableId="1125539282">
    <w:abstractNumId w:val="13"/>
  </w:num>
  <w:num w:numId="10" w16cid:durableId="901217873">
    <w:abstractNumId w:val="2"/>
  </w:num>
  <w:num w:numId="11" w16cid:durableId="653752952">
    <w:abstractNumId w:val="6"/>
  </w:num>
  <w:num w:numId="12" w16cid:durableId="1953170758">
    <w:abstractNumId w:val="11"/>
  </w:num>
  <w:num w:numId="13" w16cid:durableId="1606039911">
    <w:abstractNumId w:val="8"/>
  </w:num>
  <w:num w:numId="14" w16cid:durableId="1173491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68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E3B"/>
    <w:rsid w:val="00012353"/>
    <w:rsid w:val="000201D0"/>
    <w:rsid w:val="000313C7"/>
    <w:rsid w:val="00035053"/>
    <w:rsid w:val="000411C6"/>
    <w:rsid w:val="0005375A"/>
    <w:rsid w:val="00061A8B"/>
    <w:rsid w:val="00062070"/>
    <w:rsid w:val="00070B4B"/>
    <w:rsid w:val="000736F1"/>
    <w:rsid w:val="00080D85"/>
    <w:rsid w:val="00081CC0"/>
    <w:rsid w:val="0008466D"/>
    <w:rsid w:val="00085956"/>
    <w:rsid w:val="00094864"/>
    <w:rsid w:val="000A6BC1"/>
    <w:rsid w:val="000C34EF"/>
    <w:rsid w:val="000C7CDD"/>
    <w:rsid w:val="000D1172"/>
    <w:rsid w:val="000D45EC"/>
    <w:rsid w:val="000D7E51"/>
    <w:rsid w:val="000E681B"/>
    <w:rsid w:val="000F32EA"/>
    <w:rsid w:val="0010155D"/>
    <w:rsid w:val="00113FBC"/>
    <w:rsid w:val="001172D0"/>
    <w:rsid w:val="0012242B"/>
    <w:rsid w:val="00125C39"/>
    <w:rsid w:val="00127068"/>
    <w:rsid w:val="0014350D"/>
    <w:rsid w:val="001474AB"/>
    <w:rsid w:val="00150A10"/>
    <w:rsid w:val="00154C3E"/>
    <w:rsid w:val="00157F96"/>
    <w:rsid w:val="00170300"/>
    <w:rsid w:val="00176183"/>
    <w:rsid w:val="00176A19"/>
    <w:rsid w:val="001827AD"/>
    <w:rsid w:val="00183BB8"/>
    <w:rsid w:val="00185963"/>
    <w:rsid w:val="00192872"/>
    <w:rsid w:val="001A4610"/>
    <w:rsid w:val="001B2162"/>
    <w:rsid w:val="001B3808"/>
    <w:rsid w:val="001E0D8D"/>
    <w:rsid w:val="001E28C8"/>
    <w:rsid w:val="001E58BE"/>
    <w:rsid w:val="001E6E16"/>
    <w:rsid w:val="001F4712"/>
    <w:rsid w:val="00202EFB"/>
    <w:rsid w:val="002174EA"/>
    <w:rsid w:val="00230E64"/>
    <w:rsid w:val="00233030"/>
    <w:rsid w:val="0023449B"/>
    <w:rsid w:val="00237CEC"/>
    <w:rsid w:val="00242652"/>
    <w:rsid w:val="00245121"/>
    <w:rsid w:val="00251208"/>
    <w:rsid w:val="00264D9B"/>
    <w:rsid w:val="00267984"/>
    <w:rsid w:val="00280370"/>
    <w:rsid w:val="0028560D"/>
    <w:rsid w:val="002941FE"/>
    <w:rsid w:val="00294D96"/>
    <w:rsid w:val="002B74E4"/>
    <w:rsid w:val="002D0FE8"/>
    <w:rsid w:val="002D50B2"/>
    <w:rsid w:val="002F7CFD"/>
    <w:rsid w:val="0030715D"/>
    <w:rsid w:val="00307B1D"/>
    <w:rsid w:val="003103EF"/>
    <w:rsid w:val="003153E1"/>
    <w:rsid w:val="00330898"/>
    <w:rsid w:val="003342F0"/>
    <w:rsid w:val="00335F60"/>
    <w:rsid w:val="00350784"/>
    <w:rsid w:val="00367B3A"/>
    <w:rsid w:val="00371298"/>
    <w:rsid w:val="00374B1F"/>
    <w:rsid w:val="003759C6"/>
    <w:rsid w:val="00380397"/>
    <w:rsid w:val="00395992"/>
    <w:rsid w:val="003A3140"/>
    <w:rsid w:val="003B3BA0"/>
    <w:rsid w:val="003C5BE7"/>
    <w:rsid w:val="003C631B"/>
    <w:rsid w:val="003D3715"/>
    <w:rsid w:val="003D4AED"/>
    <w:rsid w:val="003D4B05"/>
    <w:rsid w:val="003D783C"/>
    <w:rsid w:val="003E1456"/>
    <w:rsid w:val="003E2DBD"/>
    <w:rsid w:val="00401618"/>
    <w:rsid w:val="00411266"/>
    <w:rsid w:val="00413F9F"/>
    <w:rsid w:val="00431943"/>
    <w:rsid w:val="00431ADF"/>
    <w:rsid w:val="00431F09"/>
    <w:rsid w:val="00432469"/>
    <w:rsid w:val="00435FEA"/>
    <w:rsid w:val="00443766"/>
    <w:rsid w:val="004472CE"/>
    <w:rsid w:val="00451FB3"/>
    <w:rsid w:val="0045243E"/>
    <w:rsid w:val="004622EA"/>
    <w:rsid w:val="00463952"/>
    <w:rsid w:val="00467B0C"/>
    <w:rsid w:val="0047433C"/>
    <w:rsid w:val="00487FD5"/>
    <w:rsid w:val="00491022"/>
    <w:rsid w:val="00491464"/>
    <w:rsid w:val="004938ED"/>
    <w:rsid w:val="004942E5"/>
    <w:rsid w:val="004A30F4"/>
    <w:rsid w:val="004A312B"/>
    <w:rsid w:val="004A5803"/>
    <w:rsid w:val="004A7D84"/>
    <w:rsid w:val="004B7623"/>
    <w:rsid w:val="004C4A9F"/>
    <w:rsid w:val="004C68FA"/>
    <w:rsid w:val="004D11DC"/>
    <w:rsid w:val="004E43AB"/>
    <w:rsid w:val="004E5E71"/>
    <w:rsid w:val="004F07F3"/>
    <w:rsid w:val="004F1552"/>
    <w:rsid w:val="004F6E78"/>
    <w:rsid w:val="0050515D"/>
    <w:rsid w:val="00522F3D"/>
    <w:rsid w:val="00522FFC"/>
    <w:rsid w:val="00532F4A"/>
    <w:rsid w:val="0053666E"/>
    <w:rsid w:val="00554018"/>
    <w:rsid w:val="00577637"/>
    <w:rsid w:val="00581E52"/>
    <w:rsid w:val="00592BAB"/>
    <w:rsid w:val="00592CB2"/>
    <w:rsid w:val="0059410E"/>
    <w:rsid w:val="00595308"/>
    <w:rsid w:val="00597D6A"/>
    <w:rsid w:val="005A7351"/>
    <w:rsid w:val="005B045A"/>
    <w:rsid w:val="005C4B2C"/>
    <w:rsid w:val="005C79EA"/>
    <w:rsid w:val="005D05B7"/>
    <w:rsid w:val="005D3696"/>
    <w:rsid w:val="005E431A"/>
    <w:rsid w:val="005E5DB7"/>
    <w:rsid w:val="005E7542"/>
    <w:rsid w:val="00600295"/>
    <w:rsid w:val="0060426E"/>
    <w:rsid w:val="00616C9D"/>
    <w:rsid w:val="0062027B"/>
    <w:rsid w:val="00620F74"/>
    <w:rsid w:val="00622DE6"/>
    <w:rsid w:val="00626D9D"/>
    <w:rsid w:val="00627BFD"/>
    <w:rsid w:val="0063137D"/>
    <w:rsid w:val="00642186"/>
    <w:rsid w:val="00642A97"/>
    <w:rsid w:val="00642AE6"/>
    <w:rsid w:val="00651C7B"/>
    <w:rsid w:val="0065453D"/>
    <w:rsid w:val="00667120"/>
    <w:rsid w:val="006727AC"/>
    <w:rsid w:val="00672FD9"/>
    <w:rsid w:val="006949D5"/>
    <w:rsid w:val="006B295F"/>
    <w:rsid w:val="006C1C2F"/>
    <w:rsid w:val="006C216E"/>
    <w:rsid w:val="006C326D"/>
    <w:rsid w:val="006C3F9B"/>
    <w:rsid w:val="006C558D"/>
    <w:rsid w:val="006C5861"/>
    <w:rsid w:val="006D18D5"/>
    <w:rsid w:val="006D45DF"/>
    <w:rsid w:val="006D64D2"/>
    <w:rsid w:val="006E357F"/>
    <w:rsid w:val="006E4CB8"/>
    <w:rsid w:val="00701DC4"/>
    <w:rsid w:val="0072017A"/>
    <w:rsid w:val="007213EC"/>
    <w:rsid w:val="00735819"/>
    <w:rsid w:val="0074103B"/>
    <w:rsid w:val="007443D3"/>
    <w:rsid w:val="0074780E"/>
    <w:rsid w:val="007510C3"/>
    <w:rsid w:val="007625DD"/>
    <w:rsid w:val="00773A78"/>
    <w:rsid w:val="007815E7"/>
    <w:rsid w:val="00783ACA"/>
    <w:rsid w:val="007905B1"/>
    <w:rsid w:val="007A07D9"/>
    <w:rsid w:val="007A11A7"/>
    <w:rsid w:val="007A5107"/>
    <w:rsid w:val="007B469A"/>
    <w:rsid w:val="007E78F1"/>
    <w:rsid w:val="007E7E58"/>
    <w:rsid w:val="007E7E78"/>
    <w:rsid w:val="007F1102"/>
    <w:rsid w:val="007F5605"/>
    <w:rsid w:val="008172E0"/>
    <w:rsid w:val="008513A0"/>
    <w:rsid w:val="00860A38"/>
    <w:rsid w:val="00874C07"/>
    <w:rsid w:val="0088154F"/>
    <w:rsid w:val="00890699"/>
    <w:rsid w:val="008923AE"/>
    <w:rsid w:val="008B001B"/>
    <w:rsid w:val="008B1FC9"/>
    <w:rsid w:val="008C46F3"/>
    <w:rsid w:val="008D2ABA"/>
    <w:rsid w:val="008E3E7E"/>
    <w:rsid w:val="008E7032"/>
    <w:rsid w:val="008F18D9"/>
    <w:rsid w:val="008F4AC8"/>
    <w:rsid w:val="00911330"/>
    <w:rsid w:val="0091279B"/>
    <w:rsid w:val="0091758B"/>
    <w:rsid w:val="00922386"/>
    <w:rsid w:val="00926C4A"/>
    <w:rsid w:val="009312E8"/>
    <w:rsid w:val="00935747"/>
    <w:rsid w:val="00944124"/>
    <w:rsid w:val="00957369"/>
    <w:rsid w:val="00961BE9"/>
    <w:rsid w:val="00971B42"/>
    <w:rsid w:val="009858E7"/>
    <w:rsid w:val="0099733F"/>
    <w:rsid w:val="009A4F6F"/>
    <w:rsid w:val="009C28C3"/>
    <w:rsid w:val="009C37B8"/>
    <w:rsid w:val="009C7907"/>
    <w:rsid w:val="009E1319"/>
    <w:rsid w:val="009E2AD9"/>
    <w:rsid w:val="009F02DE"/>
    <w:rsid w:val="009F2673"/>
    <w:rsid w:val="009F2CC1"/>
    <w:rsid w:val="00A27166"/>
    <w:rsid w:val="00A27AD0"/>
    <w:rsid w:val="00A30103"/>
    <w:rsid w:val="00A45C32"/>
    <w:rsid w:val="00A52D84"/>
    <w:rsid w:val="00A57157"/>
    <w:rsid w:val="00A658CC"/>
    <w:rsid w:val="00A70F25"/>
    <w:rsid w:val="00A753DE"/>
    <w:rsid w:val="00A83E2F"/>
    <w:rsid w:val="00A87ABD"/>
    <w:rsid w:val="00A90145"/>
    <w:rsid w:val="00A95615"/>
    <w:rsid w:val="00AA4D02"/>
    <w:rsid w:val="00AA5366"/>
    <w:rsid w:val="00AA614A"/>
    <w:rsid w:val="00AD5C1C"/>
    <w:rsid w:val="00AD7B56"/>
    <w:rsid w:val="00AE6E15"/>
    <w:rsid w:val="00AF33B7"/>
    <w:rsid w:val="00AF5232"/>
    <w:rsid w:val="00B04289"/>
    <w:rsid w:val="00B06E2F"/>
    <w:rsid w:val="00B1205A"/>
    <w:rsid w:val="00B210BA"/>
    <w:rsid w:val="00B21BA3"/>
    <w:rsid w:val="00B30302"/>
    <w:rsid w:val="00B3431C"/>
    <w:rsid w:val="00B46344"/>
    <w:rsid w:val="00B467F4"/>
    <w:rsid w:val="00B60D06"/>
    <w:rsid w:val="00B65BE7"/>
    <w:rsid w:val="00B74343"/>
    <w:rsid w:val="00B7692F"/>
    <w:rsid w:val="00B81B6C"/>
    <w:rsid w:val="00BA4FF7"/>
    <w:rsid w:val="00BB1059"/>
    <w:rsid w:val="00BB42E7"/>
    <w:rsid w:val="00BB4A16"/>
    <w:rsid w:val="00BB4B69"/>
    <w:rsid w:val="00BB76D8"/>
    <w:rsid w:val="00BC344C"/>
    <w:rsid w:val="00BD4474"/>
    <w:rsid w:val="00BD743E"/>
    <w:rsid w:val="00BE1A95"/>
    <w:rsid w:val="00BE5FD2"/>
    <w:rsid w:val="00BF7BAD"/>
    <w:rsid w:val="00C02E0F"/>
    <w:rsid w:val="00C11074"/>
    <w:rsid w:val="00C14CE1"/>
    <w:rsid w:val="00C225CF"/>
    <w:rsid w:val="00C27BE6"/>
    <w:rsid w:val="00C30146"/>
    <w:rsid w:val="00C31F76"/>
    <w:rsid w:val="00C32EB0"/>
    <w:rsid w:val="00C34A9A"/>
    <w:rsid w:val="00C36AF5"/>
    <w:rsid w:val="00C418AB"/>
    <w:rsid w:val="00C54FA7"/>
    <w:rsid w:val="00C5704B"/>
    <w:rsid w:val="00C57134"/>
    <w:rsid w:val="00C71855"/>
    <w:rsid w:val="00C72B30"/>
    <w:rsid w:val="00C773F8"/>
    <w:rsid w:val="00C83CEF"/>
    <w:rsid w:val="00C91D51"/>
    <w:rsid w:val="00C950FB"/>
    <w:rsid w:val="00C95178"/>
    <w:rsid w:val="00C9654F"/>
    <w:rsid w:val="00CC0CBD"/>
    <w:rsid w:val="00CC46D6"/>
    <w:rsid w:val="00CD1949"/>
    <w:rsid w:val="00CD4300"/>
    <w:rsid w:val="00CE067F"/>
    <w:rsid w:val="00CF60D9"/>
    <w:rsid w:val="00D20AE8"/>
    <w:rsid w:val="00D21AC2"/>
    <w:rsid w:val="00D23FFA"/>
    <w:rsid w:val="00D6315E"/>
    <w:rsid w:val="00D67652"/>
    <w:rsid w:val="00D67B14"/>
    <w:rsid w:val="00D71ADA"/>
    <w:rsid w:val="00D75DBD"/>
    <w:rsid w:val="00D77C12"/>
    <w:rsid w:val="00D80F01"/>
    <w:rsid w:val="00D82ED8"/>
    <w:rsid w:val="00D918FB"/>
    <w:rsid w:val="00D959EE"/>
    <w:rsid w:val="00DA5887"/>
    <w:rsid w:val="00DB17D3"/>
    <w:rsid w:val="00DC00FF"/>
    <w:rsid w:val="00DC3D3C"/>
    <w:rsid w:val="00DC42C4"/>
    <w:rsid w:val="00DC4E7C"/>
    <w:rsid w:val="00DD7A8A"/>
    <w:rsid w:val="00DD7E14"/>
    <w:rsid w:val="00DE482C"/>
    <w:rsid w:val="00DF5FFA"/>
    <w:rsid w:val="00DF763A"/>
    <w:rsid w:val="00E02E9B"/>
    <w:rsid w:val="00E10C70"/>
    <w:rsid w:val="00E208A6"/>
    <w:rsid w:val="00E239BE"/>
    <w:rsid w:val="00E304BE"/>
    <w:rsid w:val="00E30E3B"/>
    <w:rsid w:val="00E35429"/>
    <w:rsid w:val="00E42AD0"/>
    <w:rsid w:val="00E5313B"/>
    <w:rsid w:val="00E56C4B"/>
    <w:rsid w:val="00E625BF"/>
    <w:rsid w:val="00E65DC2"/>
    <w:rsid w:val="00E66F8E"/>
    <w:rsid w:val="00E75533"/>
    <w:rsid w:val="00E801BE"/>
    <w:rsid w:val="00E85533"/>
    <w:rsid w:val="00E9150A"/>
    <w:rsid w:val="00EA5D6D"/>
    <w:rsid w:val="00EA5E45"/>
    <w:rsid w:val="00EB2902"/>
    <w:rsid w:val="00EB41F5"/>
    <w:rsid w:val="00EC08F2"/>
    <w:rsid w:val="00ED0266"/>
    <w:rsid w:val="00ED1F31"/>
    <w:rsid w:val="00ED2A9B"/>
    <w:rsid w:val="00EE4540"/>
    <w:rsid w:val="00EE764A"/>
    <w:rsid w:val="00EE7805"/>
    <w:rsid w:val="00F05D88"/>
    <w:rsid w:val="00F07593"/>
    <w:rsid w:val="00F14EAE"/>
    <w:rsid w:val="00F171A0"/>
    <w:rsid w:val="00F2453C"/>
    <w:rsid w:val="00F264B2"/>
    <w:rsid w:val="00F264C2"/>
    <w:rsid w:val="00F35E27"/>
    <w:rsid w:val="00F41A59"/>
    <w:rsid w:val="00F465A1"/>
    <w:rsid w:val="00F51E7F"/>
    <w:rsid w:val="00F534F2"/>
    <w:rsid w:val="00F62D46"/>
    <w:rsid w:val="00F836DE"/>
    <w:rsid w:val="00F9068E"/>
    <w:rsid w:val="00F9764D"/>
    <w:rsid w:val="00FA5540"/>
    <w:rsid w:val="00FB4BC5"/>
    <w:rsid w:val="00FD1FD1"/>
    <w:rsid w:val="00FE0B90"/>
    <w:rsid w:val="00FE2913"/>
    <w:rsid w:val="00FE5A64"/>
    <w:rsid w:val="19A07AC3"/>
    <w:rsid w:val="1C8A0CB1"/>
    <w:rsid w:val="36AFEBB7"/>
    <w:rsid w:val="48DB8F08"/>
    <w:rsid w:val="48EAF55F"/>
    <w:rsid w:val="694F99E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5174E6"/>
  <w14:defaultImageDpi w14:val="300"/>
  <w15:docId w15:val="{9186D463-7E04-4713-AD04-C23F6E355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fr-CH" w:eastAsia="fr-F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0E3B"/>
    <w:pPr>
      <w:ind w:left="-284"/>
    </w:pPr>
    <w:rPr>
      <w:rFonts w:ascii="Arial" w:hAnsi="Arial" w:cs="Arial"/>
      <w:sz w:val="22"/>
      <w:szCs w:val="22"/>
      <w:lang w:val="de-CH" w:eastAsia="de-CH"/>
    </w:rPr>
  </w:style>
  <w:style w:type="paragraph" w:styleId="Titre1">
    <w:name w:val="heading 1"/>
    <w:basedOn w:val="Normal"/>
    <w:next w:val="Normal"/>
    <w:link w:val="Titre1Car"/>
    <w:autoRedefine/>
    <w:qFormat/>
    <w:rsid w:val="007F1102"/>
    <w:pPr>
      <w:keepNext/>
      <w:spacing w:before="240" w:after="120"/>
      <w:ind w:left="0"/>
      <w:outlineLvl w:val="0"/>
    </w:pPr>
    <w:rPr>
      <w:b/>
      <w:sz w:val="24"/>
      <w:szCs w:val="24"/>
      <w:lang w:val="fr-CH"/>
    </w:rPr>
  </w:style>
  <w:style w:type="paragraph" w:styleId="Titre2">
    <w:name w:val="heading 2"/>
    <w:basedOn w:val="Normal"/>
    <w:next w:val="Normal"/>
    <w:link w:val="Titre2Car"/>
    <w:autoRedefine/>
    <w:qFormat/>
    <w:rsid w:val="003D783C"/>
    <w:pPr>
      <w:keepNext/>
      <w:spacing w:before="120" w:after="120"/>
      <w:ind w:left="0"/>
      <w:outlineLvl w:val="1"/>
    </w:pPr>
    <w:rPr>
      <w:b/>
      <w:bCs/>
      <w:sz w:val="24"/>
    </w:rPr>
  </w:style>
  <w:style w:type="paragraph" w:styleId="Titre3">
    <w:name w:val="heading 3"/>
    <w:basedOn w:val="Normal"/>
    <w:next w:val="Normal"/>
    <w:link w:val="Titre3Car"/>
    <w:autoRedefine/>
    <w:qFormat/>
    <w:rsid w:val="00EB2902"/>
    <w:pPr>
      <w:keepNext/>
      <w:spacing w:before="60" w:after="60"/>
      <w:ind w:left="0"/>
      <w:outlineLvl w:val="2"/>
    </w:pPr>
    <w:rPr>
      <w:b/>
    </w:rPr>
  </w:style>
  <w:style w:type="paragraph" w:styleId="Titre4">
    <w:name w:val="heading 4"/>
    <w:basedOn w:val="Normal"/>
    <w:next w:val="Normal"/>
    <w:link w:val="Titre4Car"/>
    <w:qFormat/>
    <w:rsid w:val="005C4B2C"/>
    <w:pPr>
      <w:keepNext/>
      <w:keepLines/>
      <w:spacing w:before="60" w:after="40"/>
      <w:ind w:left="0"/>
      <w:outlineLvl w:val="3"/>
    </w:pPr>
    <w:rPr>
      <w:rFonts w:cs="Times New Roman"/>
      <w:iCs/>
      <w:u w:val="single"/>
    </w:rPr>
  </w:style>
  <w:style w:type="paragraph" w:styleId="Titre5">
    <w:name w:val="heading 5"/>
    <w:basedOn w:val="Normal"/>
    <w:next w:val="Normal"/>
    <w:link w:val="Titre5Car"/>
    <w:qFormat/>
    <w:rsid w:val="006D64D2"/>
    <w:pPr>
      <w:keepNext/>
      <w:keepLines/>
      <w:spacing w:before="40"/>
      <w:outlineLvl w:val="4"/>
    </w:pPr>
    <w:rPr>
      <w:rFonts w:ascii="Calibri Light" w:hAnsi="Calibri Light" w:cs="Times New Roman"/>
      <w:color w:val="2E74B5"/>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locked/>
    <w:rsid w:val="007F1102"/>
    <w:rPr>
      <w:rFonts w:ascii="Arial" w:hAnsi="Arial" w:cs="Arial"/>
      <w:b/>
      <w:sz w:val="24"/>
      <w:szCs w:val="24"/>
      <w:lang w:eastAsia="de-CH"/>
    </w:rPr>
  </w:style>
  <w:style w:type="paragraph" w:customStyle="1" w:styleId="En-ttedetabledesmatires1">
    <w:name w:val="En-tête de table des matières1"/>
    <w:basedOn w:val="Titre1"/>
    <w:next w:val="Normal"/>
    <w:autoRedefine/>
    <w:rsid w:val="00D71ADA"/>
    <w:pPr>
      <w:spacing w:line="259" w:lineRule="auto"/>
      <w:outlineLvl w:val="9"/>
    </w:pPr>
    <w:rPr>
      <w:rFonts w:ascii="Calibri Light" w:hAnsi="Calibri Light"/>
    </w:rPr>
  </w:style>
  <w:style w:type="character" w:customStyle="1" w:styleId="Titre2Car">
    <w:name w:val="Titre 2 Car"/>
    <w:basedOn w:val="Policepardfaut"/>
    <w:link w:val="Titre2"/>
    <w:locked/>
    <w:rsid w:val="003D783C"/>
    <w:rPr>
      <w:rFonts w:ascii="Arial" w:hAnsi="Arial" w:cs="Arial"/>
      <w:b/>
      <w:bCs/>
      <w:sz w:val="24"/>
      <w:lang w:val="x-none" w:eastAsia="de-CH"/>
    </w:rPr>
  </w:style>
  <w:style w:type="character" w:customStyle="1" w:styleId="Titre3Car">
    <w:name w:val="Titre 3 Car"/>
    <w:basedOn w:val="Policepardfaut"/>
    <w:link w:val="Titre3"/>
    <w:locked/>
    <w:rsid w:val="00EB2902"/>
    <w:rPr>
      <w:rFonts w:ascii="Arial" w:hAnsi="Arial" w:cs="Arial"/>
      <w:b/>
      <w:lang w:val="x-none" w:eastAsia="de-CH"/>
    </w:rPr>
  </w:style>
  <w:style w:type="paragraph" w:styleId="En-tte">
    <w:name w:val="header"/>
    <w:basedOn w:val="Normal"/>
    <w:link w:val="En-tteCar"/>
    <w:rsid w:val="003C631B"/>
    <w:pPr>
      <w:tabs>
        <w:tab w:val="center" w:pos="4536"/>
        <w:tab w:val="right" w:pos="9072"/>
      </w:tabs>
    </w:pPr>
  </w:style>
  <w:style w:type="character" w:customStyle="1" w:styleId="En-tteCar">
    <w:name w:val="En-tête Car"/>
    <w:basedOn w:val="Policepardfaut"/>
    <w:link w:val="En-tte"/>
    <w:locked/>
    <w:rsid w:val="003C631B"/>
    <w:rPr>
      <w:rFonts w:ascii="Times New Roman" w:hAnsi="Times New Roman" w:cs="Times New Roman"/>
      <w:sz w:val="24"/>
      <w:szCs w:val="24"/>
    </w:rPr>
  </w:style>
  <w:style w:type="paragraph" w:styleId="Pieddepage">
    <w:name w:val="footer"/>
    <w:basedOn w:val="Normal"/>
    <w:link w:val="PieddepageCar"/>
    <w:rsid w:val="003C631B"/>
    <w:pPr>
      <w:tabs>
        <w:tab w:val="center" w:pos="4536"/>
        <w:tab w:val="right" w:pos="9072"/>
      </w:tabs>
    </w:pPr>
  </w:style>
  <w:style w:type="character" w:customStyle="1" w:styleId="PieddepageCar">
    <w:name w:val="Pied de page Car"/>
    <w:basedOn w:val="Policepardfaut"/>
    <w:link w:val="Pieddepage"/>
    <w:locked/>
    <w:rsid w:val="003C631B"/>
    <w:rPr>
      <w:rFonts w:ascii="Times New Roman" w:hAnsi="Times New Roman" w:cs="Times New Roman"/>
      <w:sz w:val="24"/>
      <w:szCs w:val="24"/>
    </w:rPr>
  </w:style>
  <w:style w:type="character" w:customStyle="1" w:styleId="Titre4Car">
    <w:name w:val="Titre 4 Car"/>
    <w:basedOn w:val="Policepardfaut"/>
    <w:link w:val="Titre4"/>
    <w:locked/>
    <w:rsid w:val="005C4B2C"/>
    <w:rPr>
      <w:rFonts w:ascii="Arial" w:hAnsi="Arial" w:cs="Times New Roman"/>
      <w:iCs/>
      <w:u w:val="single"/>
      <w:lang w:val="x-none" w:eastAsia="de-CH"/>
    </w:rPr>
  </w:style>
  <w:style w:type="paragraph" w:customStyle="1" w:styleId="Sansinterligne1">
    <w:name w:val="Sans interligne1"/>
    <w:rsid w:val="00431F09"/>
    <w:rPr>
      <w:rFonts w:ascii="Times New Roman" w:hAnsi="Times New Roman"/>
      <w:sz w:val="22"/>
      <w:szCs w:val="24"/>
      <w:lang w:val="de-CH" w:eastAsia="en-US"/>
    </w:rPr>
  </w:style>
  <w:style w:type="paragraph" w:styleId="TM1">
    <w:name w:val="toc 1"/>
    <w:basedOn w:val="Normal"/>
    <w:next w:val="Normal"/>
    <w:autoRedefine/>
    <w:rsid w:val="00B30302"/>
    <w:pPr>
      <w:spacing w:after="100"/>
    </w:pPr>
  </w:style>
  <w:style w:type="paragraph" w:styleId="TM2">
    <w:name w:val="toc 2"/>
    <w:basedOn w:val="Normal"/>
    <w:next w:val="Normal"/>
    <w:autoRedefine/>
    <w:rsid w:val="00B30302"/>
    <w:pPr>
      <w:spacing w:after="100"/>
      <w:ind w:left="220"/>
    </w:pPr>
  </w:style>
  <w:style w:type="paragraph" w:styleId="TM3">
    <w:name w:val="toc 3"/>
    <w:basedOn w:val="Normal"/>
    <w:next w:val="Normal"/>
    <w:autoRedefine/>
    <w:rsid w:val="00701DC4"/>
    <w:pPr>
      <w:tabs>
        <w:tab w:val="right" w:leader="dot" w:pos="9062"/>
      </w:tabs>
      <w:spacing w:after="100"/>
      <w:ind w:left="440"/>
    </w:pPr>
    <w:rPr>
      <w:noProof/>
      <w:sz w:val="20"/>
    </w:rPr>
  </w:style>
  <w:style w:type="character" w:styleId="Lienhypertexte">
    <w:name w:val="Hyperlink"/>
    <w:basedOn w:val="Policepardfaut"/>
    <w:rsid w:val="00B30302"/>
    <w:rPr>
      <w:rFonts w:cs="Times New Roman"/>
      <w:color w:val="0563C1"/>
      <w:u w:val="single"/>
    </w:rPr>
  </w:style>
  <w:style w:type="paragraph" w:customStyle="1" w:styleId="Paragraphedeliste1">
    <w:name w:val="Paragraphe de liste1"/>
    <w:basedOn w:val="Normal"/>
    <w:rsid w:val="0053666E"/>
    <w:pPr>
      <w:ind w:left="720"/>
      <w:contextualSpacing/>
    </w:pPr>
  </w:style>
  <w:style w:type="paragraph" w:styleId="TM4">
    <w:name w:val="toc 4"/>
    <w:basedOn w:val="Normal"/>
    <w:next w:val="Normal"/>
    <w:autoRedefine/>
    <w:rsid w:val="00672FD9"/>
    <w:pPr>
      <w:tabs>
        <w:tab w:val="right" w:leader="dot" w:pos="9062"/>
      </w:tabs>
      <w:spacing w:after="60"/>
      <w:ind w:left="658"/>
    </w:pPr>
  </w:style>
  <w:style w:type="paragraph" w:styleId="Textedebulles">
    <w:name w:val="Balloon Text"/>
    <w:basedOn w:val="Normal"/>
    <w:link w:val="TextedebullesCar"/>
    <w:semiHidden/>
    <w:rsid w:val="00672FD9"/>
    <w:rPr>
      <w:rFonts w:ascii="Segoe UI" w:hAnsi="Segoe UI" w:cs="Segoe UI"/>
      <w:sz w:val="18"/>
      <w:szCs w:val="18"/>
    </w:rPr>
  </w:style>
  <w:style w:type="character" w:customStyle="1" w:styleId="TextedebullesCar">
    <w:name w:val="Texte de bulles Car"/>
    <w:basedOn w:val="Policepardfaut"/>
    <w:link w:val="Textedebulles"/>
    <w:semiHidden/>
    <w:locked/>
    <w:rsid w:val="00672FD9"/>
    <w:rPr>
      <w:rFonts w:ascii="Segoe UI" w:hAnsi="Segoe UI" w:cs="Segoe UI"/>
      <w:sz w:val="18"/>
      <w:szCs w:val="18"/>
    </w:rPr>
  </w:style>
  <w:style w:type="paragraph" w:styleId="Notedebasdepage">
    <w:name w:val="footnote text"/>
    <w:basedOn w:val="Normal"/>
    <w:link w:val="NotedebasdepageCar"/>
    <w:semiHidden/>
    <w:rsid w:val="008513A0"/>
    <w:rPr>
      <w:sz w:val="20"/>
      <w:szCs w:val="20"/>
    </w:rPr>
  </w:style>
  <w:style w:type="character" w:customStyle="1" w:styleId="NotedebasdepageCar">
    <w:name w:val="Note de bas de page Car"/>
    <w:basedOn w:val="Policepardfaut"/>
    <w:link w:val="Notedebasdepage"/>
    <w:semiHidden/>
    <w:locked/>
    <w:rsid w:val="008513A0"/>
    <w:rPr>
      <w:rFonts w:ascii="Times New Roman" w:hAnsi="Times New Roman" w:cs="Times New Roman"/>
      <w:sz w:val="20"/>
      <w:szCs w:val="20"/>
    </w:rPr>
  </w:style>
  <w:style w:type="character" w:styleId="Appelnotedebasdep">
    <w:name w:val="footnote reference"/>
    <w:basedOn w:val="Policepardfaut"/>
    <w:semiHidden/>
    <w:rsid w:val="008513A0"/>
    <w:rPr>
      <w:rFonts w:cs="Times New Roman"/>
      <w:vertAlign w:val="superscript"/>
    </w:rPr>
  </w:style>
  <w:style w:type="character" w:customStyle="1" w:styleId="Titre5Car">
    <w:name w:val="Titre 5 Car"/>
    <w:basedOn w:val="Policepardfaut"/>
    <w:link w:val="Titre5"/>
    <w:locked/>
    <w:rsid w:val="006D64D2"/>
    <w:rPr>
      <w:rFonts w:ascii="Calibri Light" w:hAnsi="Calibri Light" w:cs="Times New Roman"/>
      <w:color w:val="2E74B5"/>
      <w:sz w:val="24"/>
      <w:szCs w:val="24"/>
    </w:rPr>
  </w:style>
  <w:style w:type="paragraph" w:styleId="TM5">
    <w:name w:val="toc 5"/>
    <w:basedOn w:val="Normal"/>
    <w:next w:val="Normal"/>
    <w:autoRedefine/>
    <w:rsid w:val="00C27BE6"/>
    <w:pPr>
      <w:spacing w:after="100" w:line="259" w:lineRule="auto"/>
      <w:ind w:left="880"/>
    </w:pPr>
    <w:rPr>
      <w:rFonts w:ascii="Calibri" w:hAnsi="Calibri" w:cs="Times New Roman"/>
    </w:rPr>
  </w:style>
  <w:style w:type="paragraph" w:styleId="TM6">
    <w:name w:val="toc 6"/>
    <w:basedOn w:val="Normal"/>
    <w:next w:val="Normal"/>
    <w:autoRedefine/>
    <w:rsid w:val="00C27BE6"/>
    <w:pPr>
      <w:spacing w:after="100" w:line="259" w:lineRule="auto"/>
      <w:ind w:left="1100"/>
    </w:pPr>
    <w:rPr>
      <w:rFonts w:ascii="Calibri" w:hAnsi="Calibri" w:cs="Times New Roman"/>
    </w:rPr>
  </w:style>
  <w:style w:type="paragraph" w:styleId="TM7">
    <w:name w:val="toc 7"/>
    <w:basedOn w:val="Normal"/>
    <w:next w:val="Normal"/>
    <w:autoRedefine/>
    <w:rsid w:val="00C27BE6"/>
    <w:pPr>
      <w:spacing w:after="100" w:line="259" w:lineRule="auto"/>
      <w:ind w:left="1320"/>
    </w:pPr>
    <w:rPr>
      <w:rFonts w:ascii="Calibri" w:hAnsi="Calibri" w:cs="Times New Roman"/>
    </w:rPr>
  </w:style>
  <w:style w:type="paragraph" w:styleId="TM8">
    <w:name w:val="toc 8"/>
    <w:basedOn w:val="Normal"/>
    <w:next w:val="Normal"/>
    <w:autoRedefine/>
    <w:rsid w:val="00C27BE6"/>
    <w:pPr>
      <w:spacing w:after="100" w:line="259" w:lineRule="auto"/>
      <w:ind w:left="1540"/>
    </w:pPr>
    <w:rPr>
      <w:rFonts w:ascii="Calibri" w:hAnsi="Calibri" w:cs="Times New Roman"/>
    </w:rPr>
  </w:style>
  <w:style w:type="paragraph" w:styleId="TM9">
    <w:name w:val="toc 9"/>
    <w:basedOn w:val="Normal"/>
    <w:next w:val="Normal"/>
    <w:autoRedefine/>
    <w:rsid w:val="00C27BE6"/>
    <w:pPr>
      <w:spacing w:after="100" w:line="259" w:lineRule="auto"/>
      <w:ind w:left="1760"/>
    </w:pPr>
    <w:rPr>
      <w:rFonts w:ascii="Calibri" w:hAnsi="Calibri" w:cs="Times New Roman"/>
    </w:rPr>
  </w:style>
  <w:style w:type="character" w:customStyle="1" w:styleId="apple-converted-space">
    <w:name w:val="apple-converted-space"/>
    <w:basedOn w:val="Policepardfaut"/>
    <w:rsid w:val="0005375A"/>
    <w:rPr>
      <w:rFonts w:cs="Times New Roman"/>
    </w:rPr>
  </w:style>
  <w:style w:type="paragraph" w:styleId="Textebrut">
    <w:name w:val="Plain Text"/>
    <w:basedOn w:val="Normal"/>
    <w:link w:val="TextebrutCar"/>
    <w:rsid w:val="00251208"/>
    <w:rPr>
      <w:sz w:val="24"/>
      <w:szCs w:val="21"/>
    </w:rPr>
  </w:style>
  <w:style w:type="character" w:customStyle="1" w:styleId="TextebrutCar">
    <w:name w:val="Texte brut Car"/>
    <w:basedOn w:val="Policepardfaut"/>
    <w:link w:val="Textebrut"/>
    <w:locked/>
    <w:rsid w:val="00251208"/>
    <w:rPr>
      <w:rFonts w:ascii="Arial" w:eastAsia="Times New Roman" w:hAnsi="Arial" w:cs="Times New Roman"/>
      <w:sz w:val="21"/>
      <w:szCs w:val="21"/>
    </w:rPr>
  </w:style>
  <w:style w:type="paragraph" w:customStyle="1" w:styleId="Blitz1">
    <w:name w:val="Blitz 1."/>
    <w:rsid w:val="00E30E3B"/>
    <w:pPr>
      <w:widowControl w:val="0"/>
      <w:autoSpaceDE w:val="0"/>
      <w:autoSpaceDN w:val="0"/>
      <w:adjustRightInd w:val="0"/>
      <w:ind w:left="-1440"/>
      <w:jc w:val="both"/>
    </w:pPr>
    <w:rPr>
      <w:rFonts w:ascii="Times New Roman" w:hAnsi="Times New Roman"/>
      <w:sz w:val="24"/>
      <w:szCs w:val="24"/>
      <w:lang w:val="de-DE" w:eastAsia="de-CH"/>
    </w:rPr>
  </w:style>
  <w:style w:type="character" w:styleId="Mentionnonrsolue">
    <w:name w:val="Unresolved Mention"/>
    <w:basedOn w:val="Policepardfaut"/>
    <w:uiPriority w:val="99"/>
    <w:semiHidden/>
    <w:unhideWhenUsed/>
    <w:rsid w:val="00CC4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16239">
      <w:bodyDiv w:val="1"/>
      <w:marLeft w:val="0"/>
      <w:marRight w:val="0"/>
      <w:marTop w:val="0"/>
      <w:marBottom w:val="0"/>
      <w:divBdr>
        <w:top w:val="none" w:sz="0" w:space="0" w:color="auto"/>
        <w:left w:val="none" w:sz="0" w:space="0" w:color="auto"/>
        <w:bottom w:val="none" w:sz="0" w:space="0" w:color="auto"/>
        <w:right w:val="none" w:sz="0" w:space="0" w:color="auto"/>
      </w:divBdr>
    </w:div>
    <w:div w:id="466897775">
      <w:bodyDiv w:val="1"/>
      <w:marLeft w:val="0"/>
      <w:marRight w:val="0"/>
      <w:marTop w:val="0"/>
      <w:marBottom w:val="0"/>
      <w:divBdr>
        <w:top w:val="none" w:sz="0" w:space="0" w:color="auto"/>
        <w:left w:val="none" w:sz="0" w:space="0" w:color="auto"/>
        <w:bottom w:val="none" w:sz="0" w:space="0" w:color="auto"/>
        <w:right w:val="none" w:sz="0" w:space="0" w:color="auto"/>
      </w:divBdr>
    </w:div>
    <w:div w:id="926576939">
      <w:bodyDiv w:val="1"/>
      <w:marLeft w:val="0"/>
      <w:marRight w:val="0"/>
      <w:marTop w:val="0"/>
      <w:marBottom w:val="0"/>
      <w:divBdr>
        <w:top w:val="none" w:sz="0" w:space="0" w:color="auto"/>
        <w:left w:val="none" w:sz="0" w:space="0" w:color="auto"/>
        <w:bottom w:val="none" w:sz="0" w:space="0" w:color="auto"/>
        <w:right w:val="none" w:sz="0" w:space="0" w:color="auto"/>
      </w:divBdr>
    </w:div>
    <w:div w:id="1104035826">
      <w:bodyDiv w:val="1"/>
      <w:marLeft w:val="0"/>
      <w:marRight w:val="0"/>
      <w:marTop w:val="0"/>
      <w:marBottom w:val="0"/>
      <w:divBdr>
        <w:top w:val="none" w:sz="0" w:space="0" w:color="auto"/>
        <w:left w:val="none" w:sz="0" w:space="0" w:color="auto"/>
        <w:bottom w:val="none" w:sz="0" w:space="0" w:color="auto"/>
        <w:right w:val="none" w:sz="0" w:space="0" w:color="auto"/>
      </w:divBdr>
    </w:div>
    <w:div w:id="1520437032">
      <w:bodyDiv w:val="1"/>
      <w:marLeft w:val="0"/>
      <w:marRight w:val="0"/>
      <w:marTop w:val="0"/>
      <w:marBottom w:val="0"/>
      <w:divBdr>
        <w:top w:val="none" w:sz="0" w:space="0" w:color="auto"/>
        <w:left w:val="none" w:sz="0" w:space="0" w:color="auto"/>
        <w:bottom w:val="none" w:sz="0" w:space="0" w:color="auto"/>
        <w:right w:val="none" w:sz="0" w:space="0" w:color="auto"/>
      </w:divBdr>
    </w:div>
    <w:div w:id="1685134717">
      <w:bodyDiv w:val="1"/>
      <w:marLeft w:val="0"/>
      <w:marRight w:val="0"/>
      <w:marTop w:val="0"/>
      <w:marBottom w:val="0"/>
      <w:divBdr>
        <w:top w:val="none" w:sz="0" w:space="0" w:color="auto"/>
        <w:left w:val="none" w:sz="0" w:space="0" w:color="auto"/>
        <w:bottom w:val="none" w:sz="0" w:space="0" w:color="auto"/>
        <w:right w:val="none" w:sz="0" w:space="0" w:color="auto"/>
      </w:divBdr>
    </w:div>
    <w:div w:id="2003972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f-fr.ch/dok/1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ef-fr.ch/rechtstext/3.8.3.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f-fr.ch/rechtstext/3.8.3"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ref-fr.ch/rechtstext/3.8.4"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Gerber\Benutzerdefinierte%20Office-Vorlagen\WORD_Vorlage%20pers.dot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6EC992F010C1848B3013EA55E7CFC26" ma:contentTypeVersion="4" ma:contentTypeDescription="Ein neues Dokument erstellen." ma:contentTypeScope="" ma:versionID="b5b74c6892c6054bfb6f333ecba14b8a">
  <xsd:schema xmlns:xsd="http://www.w3.org/2001/XMLSchema" xmlns:xs="http://www.w3.org/2001/XMLSchema" xmlns:p="http://schemas.microsoft.com/office/2006/metadata/properties" xmlns:ns2="4234abd2-6965-485c-8b09-1de3b4a5763f" targetNamespace="http://schemas.microsoft.com/office/2006/metadata/properties" ma:root="true" ma:fieldsID="e30477a2818f8f8c0be1617ba4f0f53f" ns2:_="">
    <xsd:import namespace="4234abd2-6965-485c-8b09-1de3b4a576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4abd2-6965-485c-8b09-1de3b4a576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37A691-B062-48C5-84C8-C133F5E1039F}">
  <ds:schemaRefs>
    <ds:schemaRef ds:uri="http://schemas.microsoft.com/sharepoint/v3/contenttype/forms"/>
  </ds:schemaRefs>
</ds:datastoreItem>
</file>

<file path=customXml/itemProps2.xml><?xml version="1.0" encoding="utf-8"?>
<ds:datastoreItem xmlns:ds="http://schemas.openxmlformats.org/officeDocument/2006/customXml" ds:itemID="{E49E45E5-A454-4532-991A-AE422CC0129A}">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www.w3.org/XML/1998/namespace"/>
    <ds:schemaRef ds:uri="http://purl.org/dc/elements/1.1/"/>
    <ds:schemaRef ds:uri="4234abd2-6965-485c-8b09-1de3b4a5763f"/>
    <ds:schemaRef ds:uri="http://schemas.microsoft.com/office/2006/metadata/properties"/>
  </ds:schemaRefs>
</ds:datastoreItem>
</file>

<file path=customXml/itemProps3.xml><?xml version="1.0" encoding="utf-8"?>
<ds:datastoreItem xmlns:ds="http://schemas.openxmlformats.org/officeDocument/2006/customXml" ds:itemID="{90E32228-6883-4B18-A872-4A981C639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4abd2-6965-485c-8b09-1de3b4a576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WORD_Vorlage pers.dotm</Template>
  <TotalTime>14</TotalTime>
  <Pages>2</Pages>
  <Words>349</Words>
  <Characters>2479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Contrat : annexe F</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 annexe F</dc:title>
  <dc:subject/>
  <dc:creator>Gerber</dc:creator>
  <cp:keywords/>
  <dc:description/>
  <cp:lastModifiedBy>Jolande Roh</cp:lastModifiedBy>
  <cp:revision>7</cp:revision>
  <cp:lastPrinted>2024-09-03T11:38:00Z</cp:lastPrinted>
  <dcterms:created xsi:type="dcterms:W3CDTF">2024-08-26T13:37:00Z</dcterms:created>
  <dcterms:modified xsi:type="dcterms:W3CDTF">2024-09-03T13:13:00Z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0x01010046EC992F010C1848B3013EA55E7CFC26</vt:lpwstr>
  </property>
</Properties>
</file>